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54B7C" w14:textId="77777777" w:rsidR="00065D2E" w:rsidRDefault="00065D2E" w:rsidP="00065D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TAILLOUR</w:t>
      </w:r>
      <w:r>
        <w:rPr>
          <w:rFonts w:ascii="Times New Roman" w:hAnsi="Times New Roman" w:cs="Times New Roman"/>
        </w:rPr>
        <w:t xml:space="preserve">       (fl.1483)</w:t>
      </w:r>
    </w:p>
    <w:p w14:paraId="369D9E14" w14:textId="77777777" w:rsidR="00065D2E" w:rsidRDefault="00065D2E" w:rsidP="00065D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Westminster, Middlesex. Tailor.</w:t>
      </w:r>
    </w:p>
    <w:p w14:paraId="57C62A6C" w14:textId="77777777" w:rsidR="00065D2E" w:rsidRDefault="00065D2E" w:rsidP="00065D2E">
      <w:pPr>
        <w:rPr>
          <w:rFonts w:ascii="Times New Roman" w:hAnsi="Times New Roman" w:cs="Times New Roman"/>
        </w:rPr>
      </w:pPr>
    </w:p>
    <w:p w14:paraId="6856642C" w14:textId="77777777" w:rsidR="00065D2E" w:rsidRDefault="00065D2E" w:rsidP="00065D2E">
      <w:pPr>
        <w:rPr>
          <w:rFonts w:ascii="Times New Roman" w:hAnsi="Times New Roman" w:cs="Times New Roman"/>
        </w:rPr>
      </w:pPr>
    </w:p>
    <w:p w14:paraId="554DDE40" w14:textId="77777777" w:rsidR="00065D2E" w:rsidRDefault="00065D2E" w:rsidP="00065D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William Cotman(q.v.) brought a plaint of debt and detinue against him,</w:t>
      </w:r>
    </w:p>
    <w:p w14:paraId="2754172A" w14:textId="77777777" w:rsidR="00065D2E" w:rsidRDefault="00065D2E" w:rsidP="00065D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Lakyn</w:t>
      </w:r>
      <w:proofErr w:type="spellEnd"/>
      <w:r>
        <w:rPr>
          <w:rFonts w:ascii="Times New Roman" w:hAnsi="Times New Roman" w:cs="Times New Roman"/>
        </w:rPr>
        <w:t xml:space="preserve"> of Westminster(q.v.), John </w:t>
      </w:r>
      <w:proofErr w:type="spellStart"/>
      <w:r>
        <w:rPr>
          <w:rFonts w:ascii="Times New Roman" w:hAnsi="Times New Roman" w:cs="Times New Roman"/>
        </w:rPr>
        <w:t>Snede</w:t>
      </w:r>
      <w:proofErr w:type="spellEnd"/>
      <w:r>
        <w:rPr>
          <w:rFonts w:ascii="Times New Roman" w:hAnsi="Times New Roman" w:cs="Times New Roman"/>
        </w:rPr>
        <w:t xml:space="preserve"> of London,</w:t>
      </w:r>
    </w:p>
    <w:p w14:paraId="60097EE5" w14:textId="77777777" w:rsidR="00065D2E" w:rsidRDefault="00065D2E" w:rsidP="00065D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gentleman(q.v.), and William </w:t>
      </w:r>
      <w:proofErr w:type="spellStart"/>
      <w:r>
        <w:rPr>
          <w:rFonts w:ascii="Times New Roman" w:hAnsi="Times New Roman" w:cs="Times New Roman"/>
        </w:rPr>
        <w:t>Jardyn</w:t>
      </w:r>
      <w:proofErr w:type="spellEnd"/>
      <w:r>
        <w:rPr>
          <w:rFonts w:ascii="Times New Roman" w:hAnsi="Times New Roman" w:cs="Times New Roman"/>
        </w:rPr>
        <w:t xml:space="preserve"> of Westminster(q.v.).</w:t>
      </w:r>
    </w:p>
    <w:p w14:paraId="675612D2" w14:textId="77777777" w:rsidR="00065D2E" w:rsidRDefault="00065D2E" w:rsidP="00065D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C1CF740" w14:textId="77777777" w:rsidR="00065D2E" w:rsidRDefault="00065D2E" w:rsidP="00065D2E">
      <w:pPr>
        <w:rPr>
          <w:rFonts w:ascii="Times New Roman" w:hAnsi="Times New Roman" w:cs="Times New Roman"/>
        </w:rPr>
      </w:pPr>
    </w:p>
    <w:p w14:paraId="2E4640D8" w14:textId="77777777" w:rsidR="00065D2E" w:rsidRDefault="00065D2E" w:rsidP="00065D2E">
      <w:pPr>
        <w:rPr>
          <w:rFonts w:ascii="Times New Roman" w:hAnsi="Times New Roman" w:cs="Times New Roman"/>
        </w:rPr>
      </w:pPr>
    </w:p>
    <w:p w14:paraId="58327C34" w14:textId="77777777" w:rsidR="00065D2E" w:rsidRDefault="00065D2E" w:rsidP="00065D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September 2019</w:t>
      </w:r>
    </w:p>
    <w:p w14:paraId="7258D47F" w14:textId="77777777" w:rsidR="006B2F86" w:rsidRPr="00E71FC3" w:rsidRDefault="00065D2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DC90F" w14:textId="77777777" w:rsidR="00065D2E" w:rsidRDefault="00065D2E" w:rsidP="00E71FC3">
      <w:r>
        <w:separator/>
      </w:r>
    </w:p>
  </w:endnote>
  <w:endnote w:type="continuationSeparator" w:id="0">
    <w:p w14:paraId="26098424" w14:textId="77777777" w:rsidR="00065D2E" w:rsidRDefault="00065D2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381B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CF5C9" w14:textId="77777777" w:rsidR="00065D2E" w:rsidRDefault="00065D2E" w:rsidP="00E71FC3">
      <w:r>
        <w:separator/>
      </w:r>
    </w:p>
  </w:footnote>
  <w:footnote w:type="continuationSeparator" w:id="0">
    <w:p w14:paraId="68A3B6D5" w14:textId="77777777" w:rsidR="00065D2E" w:rsidRDefault="00065D2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D2E"/>
    <w:rsid w:val="00065D2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ACBA3"/>
  <w15:chartTrackingRefBased/>
  <w15:docId w15:val="{F2B367B7-316C-4E03-867E-955CABF0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65D2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2019-10-15T20:27:00Z</dcterms:created>
  <dcterms:modified xsi:type="dcterms:W3CDTF">2019-10-15T20:27:00Z</dcterms:modified>
</cp:coreProperties>
</file>