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FD80F" w14:textId="31C2942C" w:rsidR="00BA00AB" w:rsidRDefault="00F3079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TAILLOR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10BB39CC" w14:textId="32526CE4" w:rsidR="00F3079D" w:rsidRDefault="00F3079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Walsall. Yeoman.</w:t>
      </w:r>
    </w:p>
    <w:p w14:paraId="1F283F3F" w14:textId="660F1440" w:rsidR="00F3079D" w:rsidRDefault="00F3079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88B636" w14:textId="76C32316" w:rsidR="00F3079D" w:rsidRDefault="00F3079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25EB5E" w14:textId="7F9878D3" w:rsidR="00F3079D" w:rsidRDefault="00F3079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Apr.1479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 of all offences committed by him before</w:t>
      </w:r>
    </w:p>
    <w:p w14:paraId="176044DE" w14:textId="318BDCCB" w:rsidR="00F3079D" w:rsidRDefault="00F3079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Good Friday last.    (C.P.R. 1476-85 p.157)</w:t>
      </w:r>
    </w:p>
    <w:p w14:paraId="5DA233FB" w14:textId="32B11507" w:rsidR="00F3079D" w:rsidRDefault="00F3079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807626" w14:textId="31416A05" w:rsidR="00F3079D" w:rsidRDefault="00F3079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8D0FF8" w14:textId="105B22F0" w:rsidR="00F3079D" w:rsidRPr="00F3079D" w:rsidRDefault="00F3079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 2021</w:t>
      </w:r>
    </w:p>
    <w:sectPr w:rsidR="00F3079D" w:rsidRPr="00F307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5D2F0" w14:textId="77777777" w:rsidR="00F3079D" w:rsidRDefault="00F3079D" w:rsidP="009139A6">
      <w:r>
        <w:separator/>
      </w:r>
    </w:p>
  </w:endnote>
  <w:endnote w:type="continuationSeparator" w:id="0">
    <w:p w14:paraId="33D75222" w14:textId="77777777" w:rsidR="00F3079D" w:rsidRDefault="00F307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8FB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FD33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1EF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0ABD1" w14:textId="77777777" w:rsidR="00F3079D" w:rsidRDefault="00F3079D" w:rsidP="009139A6">
      <w:r>
        <w:separator/>
      </w:r>
    </w:p>
  </w:footnote>
  <w:footnote w:type="continuationSeparator" w:id="0">
    <w:p w14:paraId="3C818F24" w14:textId="77777777" w:rsidR="00F3079D" w:rsidRDefault="00F307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26F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5D8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F8D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79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3079D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5ED2D"/>
  <w15:chartTrackingRefBased/>
  <w15:docId w15:val="{D214BE6C-A308-4E4A-81D2-3710016E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2021-05-22T21:16:00Z</dcterms:created>
  <dcterms:modified xsi:type="dcterms:W3CDTF">2021-05-22T21:19:00Z</dcterms:modified>
</cp:coreProperties>
</file>