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32361" w14:textId="77777777" w:rsidR="00EC1304" w:rsidRDefault="00EC1304" w:rsidP="00EC1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TAILLOUR</w:t>
      </w:r>
      <w:r>
        <w:rPr>
          <w:rFonts w:ascii="Times New Roman" w:hAnsi="Times New Roman" w:cs="Times New Roman"/>
        </w:rPr>
        <w:t xml:space="preserve">      (fl.1483)</w:t>
      </w:r>
    </w:p>
    <w:p w14:paraId="34F0F8CF" w14:textId="77777777" w:rsidR="00EC1304" w:rsidRDefault="00EC1304" w:rsidP="00EC1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Southminster, Essex. Tailor.</w:t>
      </w:r>
    </w:p>
    <w:p w14:paraId="1B85FC5C" w14:textId="77777777" w:rsidR="00EC1304" w:rsidRDefault="00EC1304" w:rsidP="00EC1304">
      <w:pPr>
        <w:rPr>
          <w:rFonts w:ascii="Times New Roman" w:hAnsi="Times New Roman" w:cs="Times New Roman"/>
        </w:rPr>
      </w:pPr>
    </w:p>
    <w:p w14:paraId="7E2F231E" w14:textId="77777777" w:rsidR="00EC1304" w:rsidRDefault="00EC1304" w:rsidP="00EC1304">
      <w:pPr>
        <w:rPr>
          <w:rFonts w:ascii="Times New Roman" w:hAnsi="Times New Roman" w:cs="Times New Roman"/>
        </w:rPr>
      </w:pPr>
    </w:p>
    <w:p w14:paraId="716343F6" w14:textId="77777777" w:rsidR="00EC1304" w:rsidRDefault="00EC1304" w:rsidP="00EC1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08331D32" w14:textId="77777777" w:rsidR="00EC1304" w:rsidRDefault="00EC1304" w:rsidP="00EC1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BF3BF23" w14:textId="77777777" w:rsidR="00EC1304" w:rsidRDefault="00EC1304" w:rsidP="00EC1304">
      <w:pPr>
        <w:rPr>
          <w:rFonts w:ascii="Times New Roman" w:hAnsi="Times New Roman" w:cs="Times New Roman"/>
        </w:rPr>
      </w:pPr>
    </w:p>
    <w:p w14:paraId="40F86F7E" w14:textId="77777777" w:rsidR="00EC1304" w:rsidRDefault="00EC1304" w:rsidP="00EC1304">
      <w:pPr>
        <w:rPr>
          <w:rFonts w:ascii="Times New Roman" w:hAnsi="Times New Roman" w:cs="Times New Roman"/>
        </w:rPr>
      </w:pPr>
    </w:p>
    <w:p w14:paraId="15D9FD15" w14:textId="77777777" w:rsidR="00EC1304" w:rsidRDefault="00EC1304" w:rsidP="00EC1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2019</w:t>
      </w:r>
    </w:p>
    <w:p w14:paraId="2DF53074" w14:textId="77777777" w:rsidR="006B2F86" w:rsidRPr="00E71FC3" w:rsidRDefault="00EC13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6E07B" w14:textId="77777777" w:rsidR="00EC1304" w:rsidRDefault="00EC1304" w:rsidP="00E71FC3">
      <w:r>
        <w:separator/>
      </w:r>
    </w:p>
  </w:endnote>
  <w:endnote w:type="continuationSeparator" w:id="0">
    <w:p w14:paraId="2B530A67" w14:textId="77777777" w:rsidR="00EC1304" w:rsidRDefault="00EC13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04E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0AF34" w14:textId="77777777" w:rsidR="00EC1304" w:rsidRDefault="00EC1304" w:rsidP="00E71FC3">
      <w:r>
        <w:separator/>
      </w:r>
    </w:p>
  </w:footnote>
  <w:footnote w:type="continuationSeparator" w:id="0">
    <w:p w14:paraId="233CAD40" w14:textId="77777777" w:rsidR="00EC1304" w:rsidRDefault="00EC13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0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130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B2304"/>
  <w15:chartTrackingRefBased/>
  <w15:docId w15:val="{4B9D297B-D544-463F-956C-7F904FA5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3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2019-08-14T19:09:00Z</dcterms:created>
  <dcterms:modified xsi:type="dcterms:W3CDTF">2019-08-14T19:09:00Z</dcterms:modified>
</cp:coreProperties>
</file>