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0F2" w:rsidRDefault="001A40F2" w:rsidP="001A40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TAILLOUR</w:t>
      </w:r>
      <w:r>
        <w:rPr>
          <w:rFonts w:ascii="Times New Roman" w:hAnsi="Times New Roman" w:cs="Times New Roman"/>
          <w:sz w:val="24"/>
          <w:szCs w:val="24"/>
        </w:rPr>
        <w:t xml:space="preserve">      (fl.1424)</w:t>
      </w:r>
    </w:p>
    <w:p w:rsidR="001A40F2" w:rsidRDefault="001A40F2" w:rsidP="001A40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Plymouth. Skinner.</w:t>
      </w:r>
    </w:p>
    <w:p w:rsidR="001A40F2" w:rsidRDefault="001A40F2" w:rsidP="001A40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A40F2" w:rsidRDefault="001A40F2" w:rsidP="001A40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A40F2" w:rsidRDefault="001A40F2" w:rsidP="001A40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Apprentice of Thomas Andreu(q.v.).   (“Exeter Freemen” p.44)</w:t>
      </w:r>
    </w:p>
    <w:p w:rsidR="001A40F2" w:rsidRDefault="001A40F2" w:rsidP="001A40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A40F2" w:rsidRDefault="001A40F2" w:rsidP="001A40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A40F2" w:rsidRDefault="001A40F2" w:rsidP="001A40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May1424</w:t>
      </w:r>
      <w:r>
        <w:rPr>
          <w:rFonts w:ascii="Times New Roman" w:hAnsi="Times New Roman" w:cs="Times New Roman"/>
          <w:sz w:val="24"/>
          <w:szCs w:val="24"/>
        </w:rPr>
        <w:tab/>
        <w:t>He became a Freeman of Exeter.   (ibid.)</w:t>
      </w:r>
    </w:p>
    <w:p w:rsidR="001A40F2" w:rsidRDefault="001A40F2" w:rsidP="001A40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A40F2" w:rsidRDefault="001A40F2" w:rsidP="001A40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A40F2" w:rsidRDefault="001A40F2" w:rsidP="001A40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40F2" w:rsidRDefault="001A40F2" w:rsidP="00564E3C">
      <w:pPr>
        <w:spacing w:after="0" w:line="240" w:lineRule="auto"/>
      </w:pPr>
      <w:r>
        <w:separator/>
      </w:r>
    </w:p>
  </w:endnote>
  <w:endnote w:type="continuationSeparator" w:id="0">
    <w:p w:rsidR="001A40F2" w:rsidRDefault="001A40F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A40F2">
      <w:rPr>
        <w:rFonts w:ascii="Times New Roman" w:hAnsi="Times New Roman" w:cs="Times New Roman"/>
        <w:noProof/>
        <w:sz w:val="24"/>
        <w:szCs w:val="24"/>
      </w:rPr>
      <w:t>17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40F2" w:rsidRDefault="001A40F2" w:rsidP="00564E3C">
      <w:pPr>
        <w:spacing w:after="0" w:line="240" w:lineRule="auto"/>
      </w:pPr>
      <w:r>
        <w:separator/>
      </w:r>
    </w:p>
  </w:footnote>
  <w:footnote w:type="continuationSeparator" w:id="0">
    <w:p w:rsidR="001A40F2" w:rsidRDefault="001A40F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0F2"/>
    <w:rsid w:val="001A40F2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0DF8C0-22F3-411D-A623-D683E5329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7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2015-11-17T19:49:00Z</dcterms:created>
  <dcterms:modified xsi:type="dcterms:W3CDTF">2015-11-17T19:56:00Z</dcterms:modified>
</cp:coreProperties>
</file>