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14B63" w14:textId="77777777" w:rsidR="002A6A4B" w:rsidRDefault="002A6A4B" w:rsidP="002A6A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TAILLOUR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1A16074F" w14:textId="77777777" w:rsidR="002A6A4B" w:rsidRDefault="002A6A4B" w:rsidP="002A6A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Pickering, Yorkshire. Tailor.</w:t>
      </w:r>
    </w:p>
    <w:p w14:paraId="5A231C5E" w14:textId="77777777" w:rsidR="002A6A4B" w:rsidRDefault="002A6A4B" w:rsidP="002A6A4B">
      <w:pPr>
        <w:rPr>
          <w:rFonts w:ascii="Times New Roman" w:hAnsi="Times New Roman" w:cs="Times New Roman"/>
          <w:sz w:val="24"/>
          <w:szCs w:val="24"/>
        </w:rPr>
      </w:pPr>
    </w:p>
    <w:p w14:paraId="1004249C" w14:textId="77777777" w:rsidR="002A6A4B" w:rsidRDefault="002A6A4B" w:rsidP="002A6A4B">
      <w:pPr>
        <w:rPr>
          <w:rFonts w:ascii="Times New Roman" w:hAnsi="Times New Roman" w:cs="Times New Roman"/>
          <w:sz w:val="24"/>
          <w:szCs w:val="24"/>
        </w:rPr>
      </w:pPr>
    </w:p>
    <w:p w14:paraId="09FD1BB7" w14:textId="77777777" w:rsidR="002A6A4B" w:rsidRDefault="002A6A4B" w:rsidP="002A6A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He was one of those who assaulted Ralph Eyre(q.v.) at Kirby Misperton and</w:t>
      </w:r>
    </w:p>
    <w:p w14:paraId="4E1CE0F2" w14:textId="77777777" w:rsidR="002A6A4B" w:rsidRDefault="002A6A4B" w:rsidP="002A6A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took him to Kirkbymoorside and imprisoned him there.</w:t>
      </w:r>
    </w:p>
    <w:p w14:paraId="44EE76DC" w14:textId="77777777" w:rsidR="002A6A4B" w:rsidRDefault="002A6A4B" w:rsidP="002A6A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p.2)</w:t>
      </w:r>
    </w:p>
    <w:p w14:paraId="0B52B2B0" w14:textId="77777777" w:rsidR="002A6A4B" w:rsidRDefault="002A6A4B" w:rsidP="002A6A4B">
      <w:pPr>
        <w:rPr>
          <w:rFonts w:ascii="Times New Roman" w:hAnsi="Times New Roman" w:cs="Times New Roman"/>
          <w:sz w:val="24"/>
          <w:szCs w:val="24"/>
        </w:rPr>
      </w:pPr>
    </w:p>
    <w:p w14:paraId="7E9DB877" w14:textId="77777777" w:rsidR="002A6A4B" w:rsidRDefault="002A6A4B" w:rsidP="002A6A4B">
      <w:pPr>
        <w:rPr>
          <w:rFonts w:ascii="Times New Roman" w:hAnsi="Times New Roman" w:cs="Times New Roman"/>
          <w:sz w:val="24"/>
          <w:szCs w:val="24"/>
        </w:rPr>
      </w:pPr>
    </w:p>
    <w:p w14:paraId="03BAA5B8" w14:textId="77777777" w:rsidR="002A6A4B" w:rsidRDefault="002A6A4B" w:rsidP="002A6A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2021</w:t>
      </w:r>
    </w:p>
    <w:p w14:paraId="6D495359" w14:textId="77777777" w:rsidR="00BA00AB" w:rsidRPr="002A6A4B" w:rsidRDefault="00BA00AB" w:rsidP="002A6A4B"/>
    <w:sectPr w:rsidR="00BA00AB" w:rsidRPr="002A6A4B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E8A117" w14:textId="77777777" w:rsidR="002A6A4B" w:rsidRDefault="002A6A4B" w:rsidP="009139A6">
      <w:r>
        <w:separator/>
      </w:r>
    </w:p>
  </w:endnote>
  <w:endnote w:type="continuationSeparator" w:id="0">
    <w:p w14:paraId="45C2CC3A" w14:textId="77777777" w:rsidR="002A6A4B" w:rsidRDefault="002A6A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361BC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0F761E" w14:textId="77777777" w:rsidR="002A6A4B" w:rsidRDefault="002A6A4B" w:rsidP="009139A6">
      <w:r>
        <w:separator/>
      </w:r>
    </w:p>
  </w:footnote>
  <w:footnote w:type="continuationSeparator" w:id="0">
    <w:p w14:paraId="7BA84F43" w14:textId="77777777" w:rsidR="002A6A4B" w:rsidRDefault="002A6A4B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A4B"/>
    <w:rsid w:val="000666E0"/>
    <w:rsid w:val="002510B7"/>
    <w:rsid w:val="002A6A4B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9747A"/>
  <w15:chartTrackingRefBased/>
  <w15:docId w15:val="{7CCEE839-E592-4B9B-A30A-1780A0670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A4B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2021-03-01T12:01:00Z</dcterms:created>
  <dcterms:modified xsi:type="dcterms:W3CDTF">2021-03-01T12:01:00Z</dcterms:modified>
</cp:coreProperties>
</file>