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A0B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26F86" w:rsidRDefault="00826F8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Eynesbury, Huntingdonshire (later Cambridgeshire).</w:t>
      </w:r>
      <w:bookmarkStart w:id="0" w:name="_GoBack"/>
      <w:bookmarkEnd w:id="0"/>
    </w:p>
    <w:p w:rsidR="006A0B16" w:rsidRDefault="006A0B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B16" w:rsidRDefault="006A0B1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B16" w:rsidRDefault="006A0B16" w:rsidP="006A0B1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Nov.1418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Huntingdonshire, into lands of the late Sir Thomas Aylesbury(q.v.).</w:t>
      </w:r>
    </w:p>
    <w:p w:rsidR="006A0B16" w:rsidRDefault="006A0B16" w:rsidP="006A0B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21-95)</w:t>
      </w:r>
    </w:p>
    <w:p w:rsidR="006A0B16" w:rsidRDefault="006A0B16" w:rsidP="006A0B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B16" w:rsidRDefault="006A0B16" w:rsidP="006A0B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0B16" w:rsidRPr="006A0B16" w:rsidRDefault="006A0B16" w:rsidP="006A0B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</w:p>
    <w:sectPr w:rsidR="006A0B16" w:rsidRPr="006A0B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B16" w:rsidRDefault="006A0B16" w:rsidP="00564E3C">
      <w:pPr>
        <w:spacing w:after="0" w:line="240" w:lineRule="auto"/>
      </w:pPr>
      <w:r>
        <w:separator/>
      </w:r>
    </w:p>
  </w:endnote>
  <w:endnote w:type="continuationSeparator" w:id="0">
    <w:p w:rsidR="006A0B16" w:rsidRDefault="006A0B1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A0B16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B16" w:rsidRDefault="006A0B16" w:rsidP="00564E3C">
      <w:pPr>
        <w:spacing w:after="0" w:line="240" w:lineRule="auto"/>
      </w:pPr>
      <w:r>
        <w:separator/>
      </w:r>
    </w:p>
  </w:footnote>
  <w:footnote w:type="continuationSeparator" w:id="0">
    <w:p w:rsidR="006A0B16" w:rsidRDefault="006A0B1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16"/>
    <w:rsid w:val="00372DC6"/>
    <w:rsid w:val="00564E3C"/>
    <w:rsid w:val="0064591D"/>
    <w:rsid w:val="006A0B16"/>
    <w:rsid w:val="00826F86"/>
    <w:rsid w:val="00B066B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4CDDE"/>
  <w15:chartTrackingRefBased/>
  <w15:docId w15:val="{AFBA722B-C523-4EEB-961B-C5145D52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A0B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2015-11-12T20:37:00Z</dcterms:created>
  <dcterms:modified xsi:type="dcterms:W3CDTF">2015-11-12T20:39:00Z</dcterms:modified>
</cp:coreProperties>
</file>