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47FB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TAILLOUR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5BE1476B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6C7DA88A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BB799B7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90C464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75CB1208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A7FB7B8" w14:textId="77777777" w:rsidR="00F05D37" w:rsidRDefault="00F05D37" w:rsidP="00F05D37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0B7B63A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D6CB9B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54DA871" w14:textId="77777777" w:rsidR="00F05D37" w:rsidRDefault="00F05D37" w:rsidP="00F05D3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301FDA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5E57" w14:textId="77777777" w:rsidR="00F05D37" w:rsidRDefault="00F05D37" w:rsidP="009139A6">
      <w:r>
        <w:separator/>
      </w:r>
    </w:p>
  </w:endnote>
  <w:endnote w:type="continuationSeparator" w:id="0">
    <w:p w14:paraId="60EF5AA4" w14:textId="77777777" w:rsidR="00F05D37" w:rsidRDefault="00F05D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B7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BC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EE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04023" w14:textId="77777777" w:rsidR="00F05D37" w:rsidRDefault="00F05D37" w:rsidP="009139A6">
      <w:r>
        <w:separator/>
      </w:r>
    </w:p>
  </w:footnote>
  <w:footnote w:type="continuationSeparator" w:id="0">
    <w:p w14:paraId="2BD06D91" w14:textId="77777777" w:rsidR="00F05D37" w:rsidRDefault="00F05D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71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F5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4F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3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5D3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939D"/>
  <w15:chartTrackingRefBased/>
  <w15:docId w15:val="{F7AB801D-22DB-48C3-980F-9B521834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D3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2023-04-24T06:56:00Z</dcterms:created>
  <dcterms:modified xsi:type="dcterms:W3CDTF">2023-04-24T06:57:00Z</dcterms:modified>
</cp:coreProperties>
</file>