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D3C1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TAILLOUR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3237799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2AFCBF4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D2FF8EE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He, Richard Hill(q.v.), William Martyn(q.v.) and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Hexte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246D9029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as the executors of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Mohun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made a plaint of debt against William</w:t>
      </w:r>
    </w:p>
    <w:p w14:paraId="1A402E98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Byrtte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Wacourt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Pulham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Dorset(q.v.).</w:t>
      </w:r>
    </w:p>
    <w:p w14:paraId="2B482B73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AB7B764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033E49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7950E3" w14:textId="77777777" w:rsidR="007F3503" w:rsidRDefault="007F3503" w:rsidP="007F350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January 2022</w:t>
      </w:r>
    </w:p>
    <w:p w14:paraId="7B17CC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67CBA" w14:textId="77777777" w:rsidR="007F3503" w:rsidRDefault="007F3503" w:rsidP="009139A6">
      <w:r>
        <w:separator/>
      </w:r>
    </w:p>
  </w:endnote>
  <w:endnote w:type="continuationSeparator" w:id="0">
    <w:p w14:paraId="0FA6B934" w14:textId="77777777" w:rsidR="007F3503" w:rsidRDefault="007F35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F9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01F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78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A67FC" w14:textId="77777777" w:rsidR="007F3503" w:rsidRDefault="007F3503" w:rsidP="009139A6">
      <w:r>
        <w:separator/>
      </w:r>
    </w:p>
  </w:footnote>
  <w:footnote w:type="continuationSeparator" w:id="0">
    <w:p w14:paraId="01F71028" w14:textId="77777777" w:rsidR="007F3503" w:rsidRDefault="007F35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D35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82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0C9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03"/>
    <w:rsid w:val="000666E0"/>
    <w:rsid w:val="002510B7"/>
    <w:rsid w:val="005C130B"/>
    <w:rsid w:val="007F350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D2623"/>
  <w15:chartTrackingRefBased/>
  <w15:docId w15:val="{DB48F4B9-478C-40E2-B394-BF7ADACD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F35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2022-03-02T19:34:00Z</dcterms:created>
  <dcterms:modified xsi:type="dcterms:W3CDTF">2022-03-02T19:35:00Z</dcterms:modified>
</cp:coreProperties>
</file>