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640EA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3C354CDD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D29DCA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C309E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Lavenham, Suffolk,</w:t>
      </w:r>
    </w:p>
    <w:p w14:paraId="62E1D5E4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CD78A63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25-94)</w:t>
      </w:r>
    </w:p>
    <w:p w14:paraId="43E4A36C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E4D90" w14:textId="77777777" w:rsidR="00EB7731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D2534B" w14:textId="77777777" w:rsidR="00EB7731" w:rsidRPr="00B2450E" w:rsidRDefault="00EB7731" w:rsidP="00EB7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2021</w:t>
      </w:r>
    </w:p>
    <w:p w14:paraId="16771017" w14:textId="08D2571D" w:rsidR="00BA00AB" w:rsidRPr="00EB773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77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4F28E" w14:textId="77777777" w:rsidR="00EB7731" w:rsidRDefault="00EB7731" w:rsidP="009139A6">
      <w:r>
        <w:separator/>
      </w:r>
    </w:p>
  </w:endnote>
  <w:endnote w:type="continuationSeparator" w:id="0">
    <w:p w14:paraId="58C8DDCA" w14:textId="77777777" w:rsidR="00EB7731" w:rsidRDefault="00EB77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42D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AA1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2B4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10005" w14:textId="77777777" w:rsidR="00EB7731" w:rsidRDefault="00EB7731" w:rsidP="009139A6">
      <w:r>
        <w:separator/>
      </w:r>
    </w:p>
  </w:footnote>
  <w:footnote w:type="continuationSeparator" w:id="0">
    <w:p w14:paraId="1E971365" w14:textId="77777777" w:rsidR="00EB7731" w:rsidRDefault="00EB77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1AC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A62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16D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31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B773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EA52"/>
  <w15:chartTrackingRefBased/>
  <w15:docId w15:val="{CCC7042D-0D3F-4F75-B785-92E65BFC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2021-03-07T20:35:00Z</dcterms:created>
  <dcterms:modified xsi:type="dcterms:W3CDTF">2021-03-07T20:35:00Z</dcterms:modified>
</cp:coreProperties>
</file>