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Ludgershall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Wilshire, into lands held by the late Thomas Thorp(q.v.).</w:t>
      </w: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1F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21-42)</w:t>
      </w: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52DBE" w:rsidRDefault="00C52DBE" w:rsidP="00C52D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DD5B8A" w:rsidRPr="00C52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DBE" w:rsidRDefault="00C52DBE" w:rsidP="00564E3C">
      <w:pPr>
        <w:spacing w:after="0" w:line="240" w:lineRule="auto"/>
      </w:pPr>
      <w:r>
        <w:separator/>
      </w:r>
    </w:p>
  </w:endnote>
  <w:endnote w:type="continuationSeparator" w:id="0">
    <w:p w:rsidR="00C52DBE" w:rsidRDefault="00C52D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2DBE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DBE" w:rsidRDefault="00C52DBE" w:rsidP="00564E3C">
      <w:pPr>
        <w:spacing w:after="0" w:line="240" w:lineRule="auto"/>
      </w:pPr>
      <w:r>
        <w:separator/>
      </w:r>
    </w:p>
  </w:footnote>
  <w:footnote w:type="continuationSeparator" w:id="0">
    <w:p w:rsidR="00C52DBE" w:rsidRDefault="00C52D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BE"/>
    <w:rsid w:val="00372DC6"/>
    <w:rsid w:val="00564E3C"/>
    <w:rsid w:val="0064591D"/>
    <w:rsid w:val="00C52DB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7C92"/>
  <w15:chartTrackingRefBased/>
  <w15:docId w15:val="{EF8609AC-B300-40FF-8769-3D2157F3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52D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2015-10-13T19:18:00Z</dcterms:created>
  <dcterms:modified xsi:type="dcterms:W3CDTF">2015-10-13T19:19:00Z</dcterms:modified>
</cp:coreProperties>
</file>