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B0E41" w14:textId="77777777" w:rsidR="00B81416" w:rsidRDefault="00B81416" w:rsidP="00B814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TAILLOUR</w:t>
      </w:r>
      <w:r>
        <w:rPr>
          <w:rFonts w:cs="Times New Roman"/>
          <w:szCs w:val="24"/>
        </w:rPr>
        <w:t xml:space="preserve">        (fl.1462)</w:t>
      </w:r>
    </w:p>
    <w:p w14:paraId="4C8EB95E" w14:textId="77777777" w:rsidR="00B81416" w:rsidRDefault="00B81416" w:rsidP="00B814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Hereford. Tailor.</w:t>
      </w:r>
    </w:p>
    <w:p w14:paraId="1A6A1841" w14:textId="77777777" w:rsidR="00B81416" w:rsidRDefault="00B81416" w:rsidP="00B81416">
      <w:pPr>
        <w:pStyle w:val="NoSpacing"/>
        <w:rPr>
          <w:rFonts w:cs="Times New Roman"/>
          <w:szCs w:val="24"/>
        </w:rPr>
      </w:pPr>
    </w:p>
    <w:p w14:paraId="73312591" w14:textId="77777777" w:rsidR="00B81416" w:rsidRDefault="00B81416" w:rsidP="00B81416">
      <w:pPr>
        <w:pStyle w:val="NoSpacing"/>
        <w:rPr>
          <w:rFonts w:cs="Times New Roman"/>
          <w:szCs w:val="24"/>
        </w:rPr>
      </w:pPr>
    </w:p>
    <w:p w14:paraId="3F7B0F1B" w14:textId="77777777" w:rsidR="00B81416" w:rsidRDefault="00B81416" w:rsidP="00B814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1462</w:t>
      </w:r>
      <w:r>
        <w:rPr>
          <w:rFonts w:cs="Times New Roman"/>
          <w:szCs w:val="24"/>
        </w:rPr>
        <w:tab/>
        <w:t>The King indicted him and 8 others for trespass and contempt.</w:t>
      </w:r>
    </w:p>
    <w:p w14:paraId="6EFF5A25" w14:textId="77777777" w:rsidR="00B81416" w:rsidRDefault="00B81416" w:rsidP="00B814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C225F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rPr>
          <w:rFonts w:cs="Times New Roman"/>
          <w:szCs w:val="24"/>
        </w:rPr>
        <w:t xml:space="preserve"> )</w:t>
      </w:r>
    </w:p>
    <w:p w14:paraId="55322764" w14:textId="77777777" w:rsidR="00B81416" w:rsidRDefault="00B81416" w:rsidP="00B81416">
      <w:pPr>
        <w:pStyle w:val="NoSpacing"/>
        <w:rPr>
          <w:rFonts w:cs="Times New Roman"/>
          <w:szCs w:val="24"/>
        </w:rPr>
      </w:pPr>
    </w:p>
    <w:p w14:paraId="001DFB2D" w14:textId="77777777" w:rsidR="00B81416" w:rsidRDefault="00B81416" w:rsidP="00B81416">
      <w:pPr>
        <w:pStyle w:val="NoSpacing"/>
        <w:rPr>
          <w:rFonts w:cs="Times New Roman"/>
          <w:szCs w:val="24"/>
        </w:rPr>
      </w:pPr>
    </w:p>
    <w:p w14:paraId="798939FD" w14:textId="6D7D471E" w:rsidR="00BA00AB" w:rsidRPr="00EB3209" w:rsidRDefault="00B8141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October 2025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80349" w14:textId="77777777" w:rsidR="00B81416" w:rsidRDefault="00B81416" w:rsidP="009139A6">
      <w:r>
        <w:separator/>
      </w:r>
    </w:p>
  </w:endnote>
  <w:endnote w:type="continuationSeparator" w:id="0">
    <w:p w14:paraId="70F2AF2B" w14:textId="77777777" w:rsidR="00B81416" w:rsidRDefault="00B814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358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09B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E11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BABFD" w14:textId="77777777" w:rsidR="00B81416" w:rsidRDefault="00B81416" w:rsidP="009139A6">
      <w:r>
        <w:separator/>
      </w:r>
    </w:p>
  </w:footnote>
  <w:footnote w:type="continuationSeparator" w:id="0">
    <w:p w14:paraId="15318B16" w14:textId="77777777" w:rsidR="00B81416" w:rsidRDefault="00B814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120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B03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043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416"/>
    <w:rsid w:val="000666E0"/>
    <w:rsid w:val="000A2E7A"/>
    <w:rsid w:val="001307AC"/>
    <w:rsid w:val="00190DFA"/>
    <w:rsid w:val="00233F16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81416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077B3"/>
  <w15:chartTrackingRefBased/>
  <w15:docId w15:val="{8C82334A-90E4-49A2-A8D1-C5416C65A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814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202</Characters>
  <Application>Microsoft Office Word</Application>
  <DocSecurity>0</DocSecurity>
  <Lines>15</Lines>
  <Paragraphs>8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2025-10-05T06:57:00Z</dcterms:created>
  <dcterms:modified xsi:type="dcterms:W3CDTF">2025-10-05T06:58:00Z</dcterms:modified>
</cp:coreProperties>
</file>