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BB33" w14:textId="77777777" w:rsidR="00F57856" w:rsidRDefault="00F57856" w:rsidP="00F578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Vincent TAILLOUR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73C8AF7" w14:textId="77777777" w:rsidR="00F57856" w:rsidRDefault="00F57856" w:rsidP="00F578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Herne, Kent. Shipman.</w:t>
      </w:r>
    </w:p>
    <w:p w14:paraId="28ABEDE3" w14:textId="77777777" w:rsidR="00F57856" w:rsidRDefault="00F57856" w:rsidP="00F57856">
      <w:pPr>
        <w:pStyle w:val="NoSpacing"/>
        <w:rPr>
          <w:rFonts w:cs="Times New Roman"/>
          <w:szCs w:val="24"/>
        </w:rPr>
      </w:pPr>
    </w:p>
    <w:p w14:paraId="66D1F43B" w14:textId="77777777" w:rsidR="00F57856" w:rsidRDefault="00F57856" w:rsidP="00F57856">
      <w:pPr>
        <w:pStyle w:val="NoSpacing"/>
        <w:rPr>
          <w:rFonts w:cs="Times New Roman"/>
          <w:szCs w:val="24"/>
        </w:rPr>
      </w:pPr>
    </w:p>
    <w:p w14:paraId="1F936250" w14:textId="77777777" w:rsidR="00F57856" w:rsidRDefault="00F57856" w:rsidP="00F578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Percvall</w:t>
      </w:r>
      <w:proofErr w:type="spellEnd"/>
      <w:r>
        <w:rPr>
          <w:rFonts w:cs="Times New Roman"/>
          <w:szCs w:val="24"/>
        </w:rPr>
        <w:t>(q.v.) brought a plaint of trespass and killing an animal against</w:t>
      </w:r>
    </w:p>
    <w:p w14:paraId="742F5999" w14:textId="77777777" w:rsidR="00F57856" w:rsidRDefault="00F57856" w:rsidP="00F578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578D27CF" w14:textId="77777777" w:rsidR="00F57856" w:rsidRDefault="00F57856" w:rsidP="00F578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D3D1952" w14:textId="77777777" w:rsidR="00F57856" w:rsidRDefault="00F57856" w:rsidP="00F57856">
      <w:pPr>
        <w:pStyle w:val="NoSpacing"/>
        <w:rPr>
          <w:rFonts w:cs="Times New Roman"/>
          <w:szCs w:val="24"/>
        </w:rPr>
      </w:pPr>
    </w:p>
    <w:p w14:paraId="0C0158ED" w14:textId="77777777" w:rsidR="00F57856" w:rsidRDefault="00F57856" w:rsidP="00F57856">
      <w:pPr>
        <w:pStyle w:val="NoSpacing"/>
        <w:rPr>
          <w:rFonts w:cs="Times New Roman"/>
          <w:szCs w:val="24"/>
        </w:rPr>
      </w:pPr>
    </w:p>
    <w:p w14:paraId="2ABD326C" w14:textId="77777777" w:rsidR="00F57856" w:rsidRDefault="00F57856" w:rsidP="00F578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2022</w:t>
      </w:r>
    </w:p>
    <w:p w14:paraId="49A463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011A5" w14:textId="77777777" w:rsidR="00F57856" w:rsidRDefault="00F57856" w:rsidP="009139A6">
      <w:r>
        <w:separator/>
      </w:r>
    </w:p>
  </w:endnote>
  <w:endnote w:type="continuationSeparator" w:id="0">
    <w:p w14:paraId="22CE111D" w14:textId="77777777" w:rsidR="00F57856" w:rsidRDefault="00F578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64D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7B1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472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55894" w14:textId="77777777" w:rsidR="00F57856" w:rsidRDefault="00F57856" w:rsidP="009139A6">
      <w:r>
        <w:separator/>
      </w:r>
    </w:p>
  </w:footnote>
  <w:footnote w:type="continuationSeparator" w:id="0">
    <w:p w14:paraId="7F74C4C3" w14:textId="77777777" w:rsidR="00F57856" w:rsidRDefault="00F578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B57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344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AD3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5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5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351C"/>
  <w15:chartTrackingRefBased/>
  <w15:docId w15:val="{05063D3B-4B14-46FD-B97A-49B0F9A1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78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2023-02-01T21:49:00Z</dcterms:created>
  <dcterms:modified xsi:type="dcterms:W3CDTF">2023-02-01T21:49:00Z</dcterms:modified>
</cp:coreProperties>
</file>