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3D8" w:rsidRDefault="00FE23D8" w:rsidP="00FE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TAILLOUR, senior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E23D8" w:rsidRDefault="00FE23D8" w:rsidP="00FE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 Lee, Warwickshire. Yeoman.</w:t>
      </w:r>
    </w:p>
    <w:p w:rsidR="00FE23D8" w:rsidRDefault="00FE23D8" w:rsidP="00FE23D8">
      <w:pPr>
        <w:rPr>
          <w:rFonts w:ascii="Times New Roman" w:hAnsi="Times New Roman" w:cs="Times New Roman"/>
        </w:rPr>
      </w:pPr>
    </w:p>
    <w:p w:rsidR="00FE23D8" w:rsidRDefault="00FE23D8" w:rsidP="00FE23D8">
      <w:pPr>
        <w:rPr>
          <w:rFonts w:ascii="Times New Roman" w:hAnsi="Times New Roman" w:cs="Times New Roman"/>
        </w:rPr>
      </w:pPr>
    </w:p>
    <w:p w:rsidR="00FE23D8" w:rsidRDefault="00FE23D8" w:rsidP="00FE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Entwhistle</w:t>
      </w:r>
      <w:proofErr w:type="spellEnd"/>
      <w:r>
        <w:rPr>
          <w:rFonts w:ascii="Times New Roman" w:hAnsi="Times New Roman" w:cs="Times New Roman"/>
        </w:rPr>
        <w:t>, Sheriff of Warwickshire and Leicestershire(q.v.)</w:t>
      </w:r>
    </w:p>
    <w:p w:rsidR="00FE23D8" w:rsidRDefault="00FE23D8" w:rsidP="00FE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:rsidR="00FE23D8" w:rsidRDefault="00FE23D8" w:rsidP="00FE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E23D8" w:rsidRDefault="00FE23D8" w:rsidP="00FE23D8">
      <w:pPr>
        <w:rPr>
          <w:rFonts w:ascii="Times New Roman" w:hAnsi="Times New Roman" w:cs="Times New Roman"/>
        </w:rPr>
      </w:pPr>
    </w:p>
    <w:p w:rsidR="00FE23D8" w:rsidRDefault="00FE23D8" w:rsidP="00FE23D8">
      <w:pPr>
        <w:rPr>
          <w:rFonts w:ascii="Times New Roman" w:hAnsi="Times New Roman" w:cs="Times New Roman"/>
        </w:rPr>
      </w:pPr>
    </w:p>
    <w:p w:rsidR="00FE23D8" w:rsidRDefault="00FE23D8" w:rsidP="00FE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2017</w:t>
      </w:r>
    </w:p>
    <w:p w:rsidR="006B2F86" w:rsidRPr="00E71FC3" w:rsidRDefault="00FE23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3D8" w:rsidRDefault="00FE23D8" w:rsidP="00E71FC3">
      <w:r>
        <w:separator/>
      </w:r>
    </w:p>
  </w:endnote>
  <w:endnote w:type="continuationSeparator" w:id="0">
    <w:p w:rsidR="00FE23D8" w:rsidRDefault="00FE23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3D8" w:rsidRDefault="00FE23D8" w:rsidP="00E71FC3">
      <w:r>
        <w:separator/>
      </w:r>
    </w:p>
  </w:footnote>
  <w:footnote w:type="continuationSeparator" w:id="0">
    <w:p w:rsidR="00FE23D8" w:rsidRDefault="00FE23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D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656D-E087-4441-8421-468D67CF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23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2017-10-07T13:57:00Z</dcterms:created>
  <dcterms:modified xsi:type="dcterms:W3CDTF">2017-10-07T13:58:00Z</dcterms:modified>
</cp:coreProperties>
</file>