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31B" w:rsidRPr="00E77870" w:rsidRDefault="00DD631B" w:rsidP="00DD63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Thomas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TAILLOUR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778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77870"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80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DD631B" w:rsidRDefault="00DD631B" w:rsidP="00DD63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A60195">
        <w:rPr>
          <w:rFonts w:ascii="Times New Roman" w:hAnsi="Times New Roman" w:cs="Times New Roman"/>
          <w:noProof/>
          <w:sz w:val="24"/>
          <w:szCs w:val="24"/>
        </w:rPr>
        <w:t>Tanner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D631B" w:rsidRDefault="00DD631B" w:rsidP="00DD63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631B" w:rsidRDefault="00DD631B" w:rsidP="00DD63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631B" w:rsidRDefault="00DD631B" w:rsidP="00DD63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A60195">
        <w:rPr>
          <w:rFonts w:ascii="Times New Roman" w:hAnsi="Times New Roman" w:cs="Times New Roman"/>
          <w:noProof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D631B" w:rsidRDefault="00DD631B" w:rsidP="00DD63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631B" w:rsidRDefault="00DD631B" w:rsidP="00DD63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631B" w:rsidRDefault="00DD631B" w:rsidP="00DD63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2015</w:t>
      </w:r>
    </w:p>
    <w:p w:rsidR="006B2F86" w:rsidRPr="00E71FC3" w:rsidRDefault="00DD631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31B" w:rsidRDefault="00DD631B" w:rsidP="00E71FC3">
      <w:pPr>
        <w:spacing w:after="0" w:line="240" w:lineRule="auto"/>
      </w:pPr>
      <w:r>
        <w:separator/>
      </w:r>
    </w:p>
  </w:endnote>
  <w:endnote w:type="continuationSeparator" w:id="0">
    <w:p w:rsidR="00DD631B" w:rsidRDefault="00DD63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31B" w:rsidRDefault="00DD631B" w:rsidP="00E71FC3">
      <w:pPr>
        <w:spacing w:after="0" w:line="240" w:lineRule="auto"/>
      </w:pPr>
      <w:r>
        <w:separator/>
      </w:r>
    </w:p>
  </w:footnote>
  <w:footnote w:type="continuationSeparator" w:id="0">
    <w:p w:rsidR="00DD631B" w:rsidRDefault="00DD63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31B"/>
    <w:rsid w:val="00AB52E8"/>
    <w:rsid w:val="00B16D3F"/>
    <w:rsid w:val="00DD631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486ACF-02C1-470E-B1DA-4106FBF3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2016-06-12T19:43:00Z</dcterms:created>
  <dcterms:modified xsi:type="dcterms:W3CDTF">2016-06-12T19:43:00Z</dcterms:modified>
</cp:coreProperties>
</file>