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2A0F5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TAILLOUR</w:t>
      </w:r>
      <w:r>
        <w:rPr>
          <w:rFonts w:ascii="Times New Roman" w:hAnsi="Times New Roman" w:cs="Times New Roman"/>
          <w:lang w:val="en-US"/>
        </w:rPr>
        <w:t xml:space="preserve">       (fl.1456)</w:t>
      </w:r>
    </w:p>
    <w:p w14:paraId="2FB5B9B0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Somerford, Wiltshire. Labourer.</w:t>
      </w:r>
    </w:p>
    <w:p w14:paraId="69A150E1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</w:p>
    <w:p w14:paraId="6CA8AD90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</w:p>
    <w:p w14:paraId="1E1767BF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1456</w:t>
      </w:r>
      <w:r>
        <w:rPr>
          <w:rFonts w:ascii="Times New Roman" w:hAnsi="Times New Roman" w:cs="Times New Roman"/>
          <w:lang w:val="en-US"/>
        </w:rPr>
        <w:tab/>
        <w:t>Nicholas Seler(q.v.) brought a plaint of trespass against him and 4 others.</w:t>
      </w:r>
    </w:p>
    <w:p w14:paraId="02F3DCBD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https://waalt.uh.edu/index.php/KB27/779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067E3AC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</w:p>
    <w:p w14:paraId="0C96335A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</w:p>
    <w:p w14:paraId="793CC375" w14:textId="77777777" w:rsidR="0077784A" w:rsidRDefault="0077784A" w:rsidP="0077784A">
      <w:pPr>
        <w:pStyle w:val="NoSpacing"/>
        <w:rPr>
          <w:rFonts w:ascii="Times New Roman" w:hAnsi="Times New Roman" w:cs="Times New Roman"/>
          <w:lang w:val="en-US"/>
        </w:rPr>
      </w:pPr>
    </w:p>
    <w:p w14:paraId="0CA77466" w14:textId="08499F3E" w:rsidR="00617568" w:rsidRPr="00086E2C" w:rsidRDefault="00777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December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7708" w14:textId="77777777" w:rsidR="00367587" w:rsidRDefault="00367587" w:rsidP="00086E2C">
      <w:pPr>
        <w:spacing w:after="0" w:line="240" w:lineRule="auto"/>
      </w:pPr>
      <w:r>
        <w:separator/>
      </w:r>
    </w:p>
  </w:endnote>
  <w:endnote w:type="continuationSeparator" w:id="0">
    <w:p w14:paraId="5989A6D9" w14:textId="77777777" w:rsidR="00367587" w:rsidRDefault="0036758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6229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CC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E57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C41E0" w14:textId="77777777" w:rsidR="00367587" w:rsidRDefault="00367587" w:rsidP="00086E2C">
      <w:pPr>
        <w:spacing w:after="0" w:line="240" w:lineRule="auto"/>
      </w:pPr>
      <w:r>
        <w:separator/>
      </w:r>
    </w:p>
  </w:footnote>
  <w:footnote w:type="continuationSeparator" w:id="0">
    <w:p w14:paraId="4202B851" w14:textId="77777777" w:rsidR="00367587" w:rsidRDefault="0036758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1E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16D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DD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4A"/>
    <w:rsid w:val="00086E2C"/>
    <w:rsid w:val="000A2E7A"/>
    <w:rsid w:val="002244B7"/>
    <w:rsid w:val="0028664A"/>
    <w:rsid w:val="00314D94"/>
    <w:rsid w:val="00367587"/>
    <w:rsid w:val="00617568"/>
    <w:rsid w:val="006E68FA"/>
    <w:rsid w:val="0077784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E0CE6"/>
  <w15:chartTrackingRefBased/>
  <w15:docId w15:val="{176EDC22-1069-460C-B78A-88DDDCE9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778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78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7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237</Characters>
  <Application>Microsoft Office Word</Application>
  <DocSecurity>0</DocSecurity>
  <Lines>14</Lines>
  <Paragraphs>8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2025-12-29T04:18:00Z</dcterms:created>
  <dcterms:modified xsi:type="dcterms:W3CDTF">2025-12-29T04:18:00Z</dcterms:modified>
</cp:coreProperties>
</file>