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9CA25" w14:textId="77777777" w:rsidR="00D02333" w:rsidRDefault="00D02333" w:rsidP="00D0233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22CBF7D" w14:textId="77777777" w:rsidR="00D02333" w:rsidRDefault="00D02333" w:rsidP="00D0233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Upholsterer.</w:t>
      </w:r>
    </w:p>
    <w:p w14:paraId="19BAF448" w14:textId="77777777" w:rsidR="00D02333" w:rsidRDefault="00D02333" w:rsidP="00D0233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3A27C7" w14:textId="77777777" w:rsidR="00D02333" w:rsidRDefault="00D02333" w:rsidP="00D0233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14CAEB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Malverley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London, salter(q.v.), brought a plaint of debt against him,</w:t>
      </w:r>
    </w:p>
    <w:p w14:paraId="56B97A1A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Stok of London, skinner(q.v.), and Nicholas Forde of Waltham</w:t>
      </w:r>
    </w:p>
    <w:p w14:paraId="248E2465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Holy Cross, Essex(q.v.).</w:t>
      </w:r>
    </w:p>
    <w:p w14:paraId="7C16EE36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6BD7E50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EA37DBA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11B5163" w14:textId="77777777" w:rsidR="00D02333" w:rsidRDefault="00D02333" w:rsidP="00D02333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13 November 2021</w:t>
      </w:r>
    </w:p>
    <w:p w14:paraId="5CA6AA1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AC4DE" w14:textId="77777777" w:rsidR="00D02333" w:rsidRDefault="00D02333" w:rsidP="009139A6">
      <w:r>
        <w:separator/>
      </w:r>
    </w:p>
  </w:endnote>
  <w:endnote w:type="continuationSeparator" w:id="0">
    <w:p w14:paraId="629A6FF8" w14:textId="77777777" w:rsidR="00D02333" w:rsidRDefault="00D023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EE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1D8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C8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93411" w14:textId="77777777" w:rsidR="00D02333" w:rsidRDefault="00D02333" w:rsidP="009139A6">
      <w:r>
        <w:separator/>
      </w:r>
    </w:p>
  </w:footnote>
  <w:footnote w:type="continuationSeparator" w:id="0">
    <w:p w14:paraId="0602E351" w14:textId="77777777" w:rsidR="00D02333" w:rsidRDefault="00D023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A9B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CE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12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3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233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ECFEF"/>
  <w15:chartTrackingRefBased/>
  <w15:docId w15:val="{13E8C076-978C-48BB-8FD2-12F768DD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23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2021-12-24T20:34:00Z</dcterms:created>
  <dcterms:modified xsi:type="dcterms:W3CDTF">2021-12-24T20:35:00Z</dcterms:modified>
</cp:coreProperties>
</file>