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228" w:rsidRDefault="004D5228" w:rsidP="004D5228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Thomas TAILLOUR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D5228" w:rsidRDefault="004D5228" w:rsidP="004D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Arlington, Sussex. Yeoman.</w:t>
      </w:r>
    </w:p>
    <w:p w:rsidR="004D5228" w:rsidRDefault="004D5228" w:rsidP="004D5228">
      <w:pPr>
        <w:rPr>
          <w:rFonts w:ascii="Times New Roman" w:hAnsi="Times New Roman" w:cs="Times New Roman"/>
        </w:rPr>
      </w:pPr>
    </w:p>
    <w:p w:rsidR="004D5228" w:rsidRDefault="004D5228" w:rsidP="004D5228">
      <w:pPr>
        <w:rPr>
          <w:rFonts w:ascii="Times New Roman" w:hAnsi="Times New Roman" w:cs="Times New Roman"/>
        </w:rPr>
      </w:pPr>
    </w:p>
    <w:p w:rsidR="004D5228" w:rsidRDefault="004D5228" w:rsidP="004D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Cloos</w:t>
      </w:r>
      <w:proofErr w:type="spellEnd"/>
      <w:r>
        <w:rPr>
          <w:rFonts w:ascii="Times New Roman" w:hAnsi="Times New Roman" w:cs="Times New Roman"/>
        </w:rPr>
        <w:t>, Dean of Chichester Cathedral(q.v.), brought a plaint of</w:t>
      </w:r>
    </w:p>
    <w:p w:rsidR="004D5228" w:rsidRDefault="004D5228" w:rsidP="004D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trespass, assault on a servant and taking sheep against him,</w:t>
      </w:r>
    </w:p>
    <w:p w:rsidR="004D5228" w:rsidRDefault="004D5228" w:rsidP="004D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Herward</w:t>
      </w:r>
      <w:proofErr w:type="spellEnd"/>
      <w:r>
        <w:rPr>
          <w:rFonts w:ascii="Times New Roman" w:hAnsi="Times New Roman" w:cs="Times New Roman"/>
        </w:rPr>
        <w:t xml:space="preserve">(q.v.), Henry Comber(q.v.), Edward </w:t>
      </w:r>
      <w:proofErr w:type="spellStart"/>
      <w:r>
        <w:rPr>
          <w:rFonts w:ascii="Times New Roman" w:hAnsi="Times New Roman" w:cs="Times New Roman"/>
        </w:rPr>
        <w:t>Herward</w:t>
      </w:r>
      <w:proofErr w:type="spellEnd"/>
      <w:r>
        <w:rPr>
          <w:rFonts w:ascii="Times New Roman" w:hAnsi="Times New Roman" w:cs="Times New Roman"/>
        </w:rPr>
        <w:t xml:space="preserve">(q.v.), </w:t>
      </w:r>
    </w:p>
    <w:p w:rsidR="004D5228" w:rsidRDefault="004D5228" w:rsidP="004D522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Godfray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Bukhorne</w:t>
      </w:r>
      <w:proofErr w:type="spellEnd"/>
      <w:r>
        <w:rPr>
          <w:rFonts w:ascii="Times New Roman" w:hAnsi="Times New Roman" w:cs="Times New Roman"/>
        </w:rPr>
        <w:t>(q.v.) all of Arlington, Sussex.</w:t>
      </w:r>
    </w:p>
    <w:p w:rsidR="004D5228" w:rsidRDefault="004D5228" w:rsidP="004D522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4D5228" w:rsidRDefault="004D5228" w:rsidP="004D5228">
      <w:pPr>
        <w:rPr>
          <w:rFonts w:ascii="Times New Roman" w:hAnsi="Times New Roman" w:cs="Times New Roman"/>
        </w:rPr>
      </w:pPr>
    </w:p>
    <w:p w:rsidR="004D5228" w:rsidRDefault="004D5228" w:rsidP="004D5228">
      <w:pPr>
        <w:rPr>
          <w:rFonts w:ascii="Times New Roman" w:hAnsi="Times New Roman" w:cs="Times New Roman"/>
        </w:rPr>
      </w:pPr>
    </w:p>
    <w:p w:rsidR="004D5228" w:rsidRDefault="004D5228" w:rsidP="004D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June 2017</w:t>
      </w:r>
    </w:p>
    <w:bookmarkEnd w:id="0"/>
    <w:p w:rsidR="006B2F86" w:rsidRPr="00E71FC3" w:rsidRDefault="004D5228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5228" w:rsidRDefault="004D5228" w:rsidP="00E71FC3">
      <w:r>
        <w:separator/>
      </w:r>
    </w:p>
  </w:endnote>
  <w:endnote w:type="continuationSeparator" w:id="0">
    <w:p w:rsidR="004D5228" w:rsidRDefault="004D52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5228" w:rsidRDefault="004D5228" w:rsidP="00E71FC3">
      <w:r>
        <w:separator/>
      </w:r>
    </w:p>
  </w:footnote>
  <w:footnote w:type="continuationSeparator" w:id="0">
    <w:p w:rsidR="004D5228" w:rsidRDefault="004D52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228"/>
    <w:rsid w:val="001A7C09"/>
    <w:rsid w:val="004D522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1F801-A520-485B-965A-8B1135D9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2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2017-06-28T16:09:00Z</dcterms:created>
  <dcterms:modified xsi:type="dcterms:W3CDTF">2017-06-28T16:10:00Z</dcterms:modified>
</cp:coreProperties>
</file>