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882B2" w14:textId="77777777" w:rsidR="00490259" w:rsidRDefault="00490259" w:rsidP="0049025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TAILLOUR</w:t>
      </w:r>
      <w:r>
        <w:rPr>
          <w:rFonts w:cs="Times New Roman"/>
          <w:szCs w:val="24"/>
        </w:rPr>
        <w:t xml:space="preserve">        (fl.1463)</w:t>
      </w:r>
    </w:p>
    <w:p w14:paraId="4BEAAAB3" w14:textId="77777777" w:rsidR="00490259" w:rsidRDefault="00490259" w:rsidP="0049025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Alderley, Gloucestershire. Tailor.</w:t>
      </w:r>
    </w:p>
    <w:p w14:paraId="04A36C2C" w14:textId="77777777" w:rsidR="00490259" w:rsidRDefault="00490259" w:rsidP="00490259">
      <w:pPr>
        <w:pStyle w:val="NoSpacing"/>
        <w:jc w:val="both"/>
        <w:rPr>
          <w:rFonts w:cs="Times New Roman"/>
          <w:szCs w:val="24"/>
        </w:rPr>
      </w:pPr>
    </w:p>
    <w:p w14:paraId="0C7990FB" w14:textId="77777777" w:rsidR="00490259" w:rsidRDefault="00490259" w:rsidP="00490259">
      <w:pPr>
        <w:pStyle w:val="NoSpacing"/>
        <w:jc w:val="both"/>
        <w:rPr>
          <w:rFonts w:cs="Times New Roman"/>
          <w:szCs w:val="24"/>
        </w:rPr>
      </w:pPr>
    </w:p>
    <w:p w14:paraId="2EBB9B1E" w14:textId="77777777" w:rsidR="00490259" w:rsidRDefault="00490259" w:rsidP="0049025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1463</w:t>
      </w:r>
      <w:r>
        <w:rPr>
          <w:rFonts w:cs="Times New Roman"/>
          <w:szCs w:val="24"/>
        </w:rPr>
        <w:tab/>
        <w:t>The King indicted him and two others for trespass and contempt.</w:t>
      </w:r>
    </w:p>
    <w:p w14:paraId="6E3A8EA2" w14:textId="77777777" w:rsidR="00490259" w:rsidRDefault="00490259" w:rsidP="0049025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B2B05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rPr>
          <w:rFonts w:cs="Times New Roman"/>
          <w:szCs w:val="24"/>
        </w:rPr>
        <w:t xml:space="preserve"> )</w:t>
      </w:r>
    </w:p>
    <w:p w14:paraId="577EDAA8" w14:textId="77777777" w:rsidR="00490259" w:rsidRDefault="00490259" w:rsidP="00490259">
      <w:pPr>
        <w:pStyle w:val="NoSpacing"/>
        <w:jc w:val="both"/>
        <w:rPr>
          <w:rFonts w:cs="Times New Roman"/>
          <w:szCs w:val="24"/>
        </w:rPr>
      </w:pPr>
    </w:p>
    <w:p w14:paraId="389737F9" w14:textId="77777777" w:rsidR="00490259" w:rsidRDefault="00490259" w:rsidP="00490259">
      <w:pPr>
        <w:pStyle w:val="NoSpacing"/>
        <w:jc w:val="both"/>
        <w:rPr>
          <w:rFonts w:cs="Times New Roman"/>
          <w:szCs w:val="24"/>
        </w:rPr>
      </w:pPr>
    </w:p>
    <w:p w14:paraId="3ADA3B4B" w14:textId="12708F78" w:rsidR="00617568" w:rsidRPr="00086E2C" w:rsidRDefault="004902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October 2025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3E8C2" w14:textId="77777777" w:rsidR="00490259" w:rsidRDefault="00490259" w:rsidP="00086E2C">
      <w:pPr>
        <w:spacing w:after="0" w:line="240" w:lineRule="auto"/>
      </w:pPr>
      <w:r>
        <w:separator/>
      </w:r>
    </w:p>
  </w:endnote>
  <w:endnote w:type="continuationSeparator" w:id="0">
    <w:p w14:paraId="6DC21882" w14:textId="77777777" w:rsidR="00490259" w:rsidRDefault="0049025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6A37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5BC0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0018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32BFF" w14:textId="77777777" w:rsidR="00490259" w:rsidRDefault="00490259" w:rsidP="00086E2C">
      <w:pPr>
        <w:spacing w:after="0" w:line="240" w:lineRule="auto"/>
      </w:pPr>
      <w:r>
        <w:separator/>
      </w:r>
    </w:p>
  </w:footnote>
  <w:footnote w:type="continuationSeparator" w:id="0">
    <w:p w14:paraId="4031B757" w14:textId="77777777" w:rsidR="00490259" w:rsidRDefault="0049025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C989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F385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74D4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259"/>
    <w:rsid w:val="00086E2C"/>
    <w:rsid w:val="000A2E7A"/>
    <w:rsid w:val="002244B7"/>
    <w:rsid w:val="00314D94"/>
    <w:rsid w:val="00490259"/>
    <w:rsid w:val="00515FFD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8D46D"/>
  <w15:chartTrackingRefBased/>
  <w15:docId w15:val="{CBC758C8-12D8-44B9-A7AE-9A66F706A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90259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49025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</Template>
  <TotalTime>1</TotalTime>
  <Pages>1</Pages>
  <Words>34</Words>
  <Characters>227</Characters>
  <Application>Microsoft Office Word</Application>
  <DocSecurity>0</DocSecurity>
  <Lines>18</Lines>
  <Paragraphs>9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2025-10-08T21:04:00Z</dcterms:created>
  <dcterms:modified xsi:type="dcterms:W3CDTF">2025-10-08T21:05:00Z</dcterms:modified>
</cp:coreProperties>
</file>