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TAILLOR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Ennerdale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13E2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3389D" w:rsidRDefault="00D3389D" w:rsidP="00D338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  <w:bookmarkStart w:id="0" w:name="_GoBack"/>
      <w:bookmarkEnd w:id="0"/>
    </w:p>
    <w:sectPr w:rsidR="00DD5B8A" w:rsidRPr="00D338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89D" w:rsidRDefault="00D3389D" w:rsidP="00564E3C">
      <w:pPr>
        <w:spacing w:after="0" w:line="240" w:lineRule="auto"/>
      </w:pPr>
      <w:r>
        <w:separator/>
      </w:r>
    </w:p>
  </w:endnote>
  <w:endnote w:type="continuationSeparator" w:id="0">
    <w:p w:rsidR="00D3389D" w:rsidRDefault="00D338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3389D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89D" w:rsidRDefault="00D3389D" w:rsidP="00564E3C">
      <w:pPr>
        <w:spacing w:after="0" w:line="240" w:lineRule="auto"/>
      </w:pPr>
      <w:r>
        <w:separator/>
      </w:r>
    </w:p>
  </w:footnote>
  <w:footnote w:type="continuationSeparator" w:id="0">
    <w:p w:rsidR="00D3389D" w:rsidRDefault="00D338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9D"/>
    <w:rsid w:val="00372DC6"/>
    <w:rsid w:val="00564E3C"/>
    <w:rsid w:val="0064591D"/>
    <w:rsid w:val="00D338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10D5"/>
  <w15:chartTrackingRefBased/>
  <w15:docId w15:val="{077599D6-8891-4450-AB41-24C5985F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338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2015-10-25T22:05:00Z</dcterms:created>
  <dcterms:modified xsi:type="dcterms:W3CDTF">2015-10-25T22:06:00Z</dcterms:modified>
</cp:coreProperties>
</file>