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20A25" w14:textId="77777777" w:rsidR="00D7072C" w:rsidRDefault="00D7072C" w:rsidP="00D707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TAILLOUR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2E5C2D32" w14:textId="77777777" w:rsidR="00D7072C" w:rsidRDefault="00D7072C" w:rsidP="00D7072C">
      <w:pPr>
        <w:pStyle w:val="NoSpacing"/>
        <w:rPr>
          <w:rFonts w:cs="Times New Roman"/>
          <w:szCs w:val="24"/>
        </w:rPr>
      </w:pPr>
    </w:p>
    <w:p w14:paraId="213EA564" w14:textId="77777777" w:rsidR="00D7072C" w:rsidRDefault="00D7072C" w:rsidP="00D7072C">
      <w:pPr>
        <w:pStyle w:val="NoSpacing"/>
        <w:rPr>
          <w:rFonts w:cs="Times New Roman"/>
          <w:szCs w:val="24"/>
        </w:rPr>
      </w:pPr>
    </w:p>
    <w:p w14:paraId="7B5BB914" w14:textId="77777777" w:rsidR="00D7072C" w:rsidRDefault="00D7072C" w:rsidP="00D707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Litcham</w:t>
      </w:r>
      <w:proofErr w:type="spellEnd"/>
      <w:r>
        <w:rPr>
          <w:rFonts w:cs="Times New Roman"/>
          <w:szCs w:val="24"/>
        </w:rPr>
        <w:t>, Norfolk,</w:t>
      </w:r>
    </w:p>
    <w:p w14:paraId="08D8269C" w14:textId="77777777" w:rsidR="00D7072C" w:rsidRDefault="00D7072C" w:rsidP="00D707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Roger de Beauchamp(q.v.).</w:t>
      </w:r>
    </w:p>
    <w:p w14:paraId="674DE957" w14:textId="77777777" w:rsidR="00D7072C" w:rsidRDefault="00D7072C" w:rsidP="00D707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https://inquisitionspostmortem.ac.uk/view/inquisition/19-074/78</w:t>
        </w:r>
      </w:hyperlink>
      <w:r>
        <w:rPr>
          <w:rFonts w:cs="Times New Roman"/>
          <w:szCs w:val="24"/>
        </w:rPr>
        <w:t xml:space="preserve"> )</w:t>
      </w:r>
    </w:p>
    <w:p w14:paraId="32FD9110" w14:textId="77777777" w:rsidR="00D7072C" w:rsidRDefault="00D7072C" w:rsidP="00D7072C">
      <w:pPr>
        <w:pStyle w:val="NoSpacing"/>
        <w:rPr>
          <w:rFonts w:cs="Times New Roman"/>
          <w:szCs w:val="24"/>
        </w:rPr>
      </w:pPr>
    </w:p>
    <w:p w14:paraId="44B2E037" w14:textId="77777777" w:rsidR="00D7072C" w:rsidRDefault="00D7072C" w:rsidP="00D7072C">
      <w:pPr>
        <w:pStyle w:val="NoSpacing"/>
        <w:rPr>
          <w:rFonts w:cs="Times New Roman"/>
          <w:szCs w:val="24"/>
        </w:rPr>
      </w:pPr>
    </w:p>
    <w:p w14:paraId="1D5069CF" w14:textId="77777777" w:rsidR="00D7072C" w:rsidRDefault="00D7072C" w:rsidP="00D707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5423D6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5C652" w14:textId="77777777" w:rsidR="00D7072C" w:rsidRDefault="00D7072C" w:rsidP="009139A6">
      <w:r>
        <w:separator/>
      </w:r>
    </w:p>
  </w:endnote>
  <w:endnote w:type="continuationSeparator" w:id="0">
    <w:p w14:paraId="0B890867" w14:textId="77777777" w:rsidR="00D7072C" w:rsidRDefault="00D707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31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A85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C8C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50B2E" w14:textId="77777777" w:rsidR="00D7072C" w:rsidRDefault="00D7072C" w:rsidP="009139A6">
      <w:r>
        <w:separator/>
      </w:r>
    </w:p>
  </w:footnote>
  <w:footnote w:type="continuationSeparator" w:id="0">
    <w:p w14:paraId="49E526C2" w14:textId="77777777" w:rsidR="00D7072C" w:rsidRDefault="00D707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7F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82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01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2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072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3ECE6"/>
  <w15:chartTrackingRefBased/>
  <w15:docId w15:val="{ACD3DA16-E242-43E9-8CD4-B8E36AE3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07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7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2023-12-09T20:18:00Z</dcterms:created>
  <dcterms:modified xsi:type="dcterms:W3CDTF">2023-12-09T20:19:00Z</dcterms:modified>
</cp:coreProperties>
</file>