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3EA" w:rsidRDefault="008F13EA" w:rsidP="008F1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Stephen TAILLOUR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F13EA" w:rsidRDefault="008F13EA" w:rsidP="008F1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Thurston, Suffolk. Thatcher.</w:t>
      </w:r>
    </w:p>
    <w:p w:rsidR="008F13EA" w:rsidRDefault="008F13EA" w:rsidP="008F13EA">
      <w:pPr>
        <w:rPr>
          <w:rFonts w:ascii="Times New Roman" w:hAnsi="Times New Roman" w:cs="Times New Roman"/>
        </w:rPr>
      </w:pPr>
    </w:p>
    <w:p w:rsidR="008F13EA" w:rsidRDefault="008F13EA" w:rsidP="008F13EA">
      <w:pPr>
        <w:rPr>
          <w:rFonts w:ascii="Times New Roman" w:hAnsi="Times New Roman" w:cs="Times New Roman"/>
        </w:rPr>
      </w:pPr>
    </w:p>
    <w:p w:rsidR="008F13EA" w:rsidRDefault="008F13EA" w:rsidP="008F1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James Lane(q.v.) brought a plaint of debt against him.</w:t>
      </w:r>
    </w:p>
    <w:p w:rsidR="008F13EA" w:rsidRDefault="008F13EA" w:rsidP="008F1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8F13EA" w:rsidRDefault="008F13EA" w:rsidP="008F13EA">
      <w:pPr>
        <w:rPr>
          <w:rFonts w:ascii="Times New Roman" w:hAnsi="Times New Roman" w:cs="Times New Roman"/>
        </w:rPr>
      </w:pPr>
    </w:p>
    <w:p w:rsidR="008F13EA" w:rsidRDefault="008F13EA" w:rsidP="008F13EA">
      <w:pPr>
        <w:rPr>
          <w:rFonts w:ascii="Times New Roman" w:hAnsi="Times New Roman" w:cs="Times New Roman"/>
        </w:rPr>
      </w:pPr>
    </w:p>
    <w:p w:rsidR="008F13EA" w:rsidRDefault="008F13EA" w:rsidP="008F1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March 2014</w:t>
      </w:r>
    </w:p>
    <w:p w:rsidR="006B2F86" w:rsidRPr="00E71FC3" w:rsidRDefault="008F13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13EA" w:rsidRDefault="008F13EA" w:rsidP="00E71FC3">
      <w:r>
        <w:separator/>
      </w:r>
    </w:p>
  </w:endnote>
  <w:endnote w:type="continuationSeparator" w:id="0">
    <w:p w:rsidR="008F13EA" w:rsidRDefault="008F13E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13EA" w:rsidRDefault="008F13EA" w:rsidP="00E71FC3">
      <w:r>
        <w:separator/>
      </w:r>
    </w:p>
  </w:footnote>
  <w:footnote w:type="continuationSeparator" w:id="0">
    <w:p w:rsidR="008F13EA" w:rsidRDefault="008F13E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3EA"/>
    <w:rsid w:val="001A7C09"/>
    <w:rsid w:val="00577BD5"/>
    <w:rsid w:val="00656CBA"/>
    <w:rsid w:val="006A1F77"/>
    <w:rsid w:val="00733BE7"/>
    <w:rsid w:val="008F13E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07607A-1DEF-4D62-AED9-FB9B5F769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13E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2018-03-15T21:54:00Z</dcterms:created>
  <dcterms:modified xsi:type="dcterms:W3CDTF">2018-03-15T21:55:00Z</dcterms:modified>
</cp:coreProperties>
</file>