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3BAFA7" w14:textId="77777777" w:rsidR="007A0E0C" w:rsidRDefault="007A0E0C" w:rsidP="007A0E0C">
      <w:pPr>
        <w:pStyle w:val="NoSpacing"/>
      </w:pPr>
      <w:r>
        <w:rPr>
          <w:u w:val="single"/>
        </w:rPr>
        <w:t>Robert TAILLOUR</w:t>
      </w:r>
      <w:r>
        <w:t xml:space="preserve">      (fl.1483)</w:t>
      </w:r>
    </w:p>
    <w:p w14:paraId="7ECE687D" w14:textId="77777777" w:rsidR="007A0E0C" w:rsidRDefault="007A0E0C" w:rsidP="007A0E0C">
      <w:pPr>
        <w:pStyle w:val="NoSpacing"/>
      </w:pPr>
      <w:r>
        <w:t>of South Croxton, Leicestershire. Tailor.</w:t>
      </w:r>
    </w:p>
    <w:p w14:paraId="4F8B86E9" w14:textId="77777777" w:rsidR="007A0E0C" w:rsidRDefault="007A0E0C" w:rsidP="007A0E0C">
      <w:pPr>
        <w:pStyle w:val="NoSpacing"/>
      </w:pPr>
    </w:p>
    <w:p w14:paraId="36C36A18" w14:textId="77777777" w:rsidR="007A0E0C" w:rsidRDefault="007A0E0C" w:rsidP="007A0E0C">
      <w:pPr>
        <w:pStyle w:val="NoSpacing"/>
      </w:pPr>
    </w:p>
    <w:p w14:paraId="01C9DF35" w14:textId="77777777" w:rsidR="007A0E0C" w:rsidRDefault="007A0E0C" w:rsidP="007A0E0C">
      <w:pPr>
        <w:pStyle w:val="NoSpacing"/>
      </w:pPr>
      <w:r>
        <w:tab/>
        <w:t>1483</w:t>
      </w:r>
      <w:r>
        <w:tab/>
        <w:t>William Derby(q.v.) brought a plaint of trespass against him.</w:t>
      </w:r>
    </w:p>
    <w:p w14:paraId="3884A87B" w14:textId="77777777" w:rsidR="007A0E0C" w:rsidRDefault="007A0E0C" w:rsidP="007A0E0C">
      <w:pPr>
        <w:pStyle w:val="NoSpacing"/>
      </w:pPr>
      <w:r>
        <w:tab/>
      </w:r>
      <w:r>
        <w:tab/>
      </w:r>
      <w:r w:rsidRPr="00F103F1">
        <w:t>(</w:t>
      </w:r>
      <w:hyperlink r:id="rId6" w:history="1">
        <w:r w:rsidRPr="001078EE">
          <w:rPr>
            <w:rStyle w:val="Hyperlink"/>
          </w:rPr>
          <w:t>http://aalt.law.uh.edu/Indices/CP40Indices/CP40no883Pl.htm</w:t>
        </w:r>
      </w:hyperlink>
      <w:r>
        <w:t>)</w:t>
      </w:r>
    </w:p>
    <w:p w14:paraId="54404150" w14:textId="77777777" w:rsidR="007A0E0C" w:rsidRDefault="007A0E0C" w:rsidP="007A0E0C">
      <w:pPr>
        <w:pStyle w:val="NoSpacing"/>
      </w:pPr>
    </w:p>
    <w:p w14:paraId="4016879C" w14:textId="77777777" w:rsidR="007A0E0C" w:rsidRDefault="007A0E0C" w:rsidP="007A0E0C">
      <w:pPr>
        <w:pStyle w:val="NoSpacing"/>
      </w:pPr>
    </w:p>
    <w:p w14:paraId="3B5D3494" w14:textId="77777777" w:rsidR="007A0E0C" w:rsidRDefault="007A0E0C" w:rsidP="007A0E0C">
      <w:pPr>
        <w:pStyle w:val="NoSpacing"/>
      </w:pPr>
      <w:r>
        <w:t>21 December 2019</w:t>
      </w:r>
    </w:p>
    <w:p w14:paraId="15F4D3F4" w14:textId="77777777" w:rsidR="006B2F86" w:rsidRPr="00E71FC3" w:rsidRDefault="007A0E0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309AAD" w14:textId="77777777" w:rsidR="007A0E0C" w:rsidRDefault="007A0E0C" w:rsidP="00E71FC3">
      <w:pPr>
        <w:spacing w:after="0" w:line="240" w:lineRule="auto"/>
      </w:pPr>
      <w:r>
        <w:separator/>
      </w:r>
    </w:p>
  </w:endnote>
  <w:endnote w:type="continuationSeparator" w:id="0">
    <w:p w14:paraId="55E93FBD" w14:textId="77777777" w:rsidR="007A0E0C" w:rsidRDefault="007A0E0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812DCC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74015E" w14:textId="77777777" w:rsidR="007A0E0C" w:rsidRDefault="007A0E0C" w:rsidP="00E71FC3">
      <w:pPr>
        <w:spacing w:after="0" w:line="240" w:lineRule="auto"/>
      </w:pPr>
      <w:r>
        <w:separator/>
      </w:r>
    </w:p>
  </w:footnote>
  <w:footnote w:type="continuationSeparator" w:id="0">
    <w:p w14:paraId="02802709" w14:textId="77777777" w:rsidR="007A0E0C" w:rsidRDefault="007A0E0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E0C"/>
    <w:rsid w:val="001A7C09"/>
    <w:rsid w:val="00577BD5"/>
    <w:rsid w:val="006A1F77"/>
    <w:rsid w:val="00733BE7"/>
    <w:rsid w:val="007A0E0C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D26AB"/>
  <w15:chartTrackingRefBased/>
  <w15:docId w15:val="{F53D2898-7DBD-4BE6-B995-648DFBFFC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7A0E0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0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2020-01-18T16:50:00Z</dcterms:created>
  <dcterms:modified xsi:type="dcterms:W3CDTF">2020-01-18T16:50:00Z</dcterms:modified>
</cp:coreProperties>
</file>