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F44006" w14:textId="77777777" w:rsidR="00BF720E" w:rsidRDefault="00BF720E" w:rsidP="00BF72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TAILLOUR</w:t>
      </w:r>
      <w:r>
        <w:rPr>
          <w:rFonts w:ascii="Times New Roman" w:hAnsi="Times New Roman" w:cs="Times New Roman"/>
        </w:rPr>
        <w:t xml:space="preserve">      (fl.1483)</w:t>
      </w:r>
    </w:p>
    <w:p w14:paraId="5D48FCF2" w14:textId="77777777" w:rsidR="00BF720E" w:rsidRDefault="00BF720E" w:rsidP="00BF72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Rushworth, Norfolk. Shoemaker.</w:t>
      </w:r>
    </w:p>
    <w:p w14:paraId="541CB6CA" w14:textId="77777777" w:rsidR="00BF720E" w:rsidRDefault="00BF720E" w:rsidP="00BF720E">
      <w:pPr>
        <w:rPr>
          <w:rFonts w:ascii="Times New Roman" w:hAnsi="Times New Roman" w:cs="Times New Roman"/>
        </w:rPr>
      </w:pPr>
    </w:p>
    <w:p w14:paraId="6C9D4C48" w14:textId="77777777" w:rsidR="00BF720E" w:rsidRDefault="00BF720E" w:rsidP="00BF720E">
      <w:pPr>
        <w:rPr>
          <w:rFonts w:ascii="Times New Roman" w:hAnsi="Times New Roman" w:cs="Times New Roman"/>
        </w:rPr>
      </w:pPr>
    </w:p>
    <w:p w14:paraId="69844B62" w14:textId="77777777" w:rsidR="00BF720E" w:rsidRDefault="00BF720E" w:rsidP="00BF72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Thomas Colman(q.v.) brought a plaint of trespass and taking against him</w:t>
      </w:r>
    </w:p>
    <w:p w14:paraId="134CD7BB" w14:textId="77777777" w:rsidR="00BF720E" w:rsidRDefault="00BF720E" w:rsidP="00BF72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Thomas </w:t>
      </w:r>
      <w:proofErr w:type="spellStart"/>
      <w:r>
        <w:rPr>
          <w:rFonts w:ascii="Times New Roman" w:hAnsi="Times New Roman" w:cs="Times New Roman"/>
        </w:rPr>
        <w:t>Twyte</w:t>
      </w:r>
      <w:proofErr w:type="spellEnd"/>
      <w:r>
        <w:rPr>
          <w:rFonts w:ascii="Times New Roman" w:hAnsi="Times New Roman" w:cs="Times New Roman"/>
        </w:rPr>
        <w:t xml:space="preserve"> of Rushworth(q.v.).</w:t>
      </w:r>
    </w:p>
    <w:p w14:paraId="05FCCE58" w14:textId="77777777" w:rsidR="00BF720E" w:rsidRDefault="00BF720E" w:rsidP="00BF720E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(http://aalt.law.uh.edu/Indices/CP40Indices/CP40no883Pl.htm )</w:t>
      </w:r>
    </w:p>
    <w:p w14:paraId="4E84BC4B" w14:textId="77777777" w:rsidR="00BF720E" w:rsidRDefault="00BF720E" w:rsidP="00BF720E">
      <w:pPr>
        <w:rPr>
          <w:rFonts w:ascii="Times New Roman" w:hAnsi="Times New Roman" w:cs="Times New Roman"/>
        </w:rPr>
      </w:pPr>
    </w:p>
    <w:p w14:paraId="5538572C" w14:textId="77777777" w:rsidR="00BF720E" w:rsidRDefault="00BF720E" w:rsidP="00BF720E">
      <w:pPr>
        <w:rPr>
          <w:rFonts w:ascii="Times New Roman" w:hAnsi="Times New Roman" w:cs="Times New Roman"/>
        </w:rPr>
      </w:pPr>
    </w:p>
    <w:p w14:paraId="6D750939" w14:textId="77777777" w:rsidR="00BF720E" w:rsidRDefault="00BF720E" w:rsidP="00BF72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August 2019</w:t>
      </w:r>
    </w:p>
    <w:p w14:paraId="6320BF4A" w14:textId="77777777" w:rsidR="006B2F86" w:rsidRPr="00E71FC3" w:rsidRDefault="00BF720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3F191F" w14:textId="77777777" w:rsidR="00BF720E" w:rsidRDefault="00BF720E" w:rsidP="00E71FC3">
      <w:r>
        <w:separator/>
      </w:r>
    </w:p>
  </w:endnote>
  <w:endnote w:type="continuationSeparator" w:id="0">
    <w:p w14:paraId="158D57E3" w14:textId="77777777" w:rsidR="00BF720E" w:rsidRDefault="00BF720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45452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57651A" w14:textId="77777777" w:rsidR="00BF720E" w:rsidRDefault="00BF720E" w:rsidP="00E71FC3">
      <w:r>
        <w:separator/>
      </w:r>
    </w:p>
  </w:footnote>
  <w:footnote w:type="continuationSeparator" w:id="0">
    <w:p w14:paraId="610BD4E9" w14:textId="77777777" w:rsidR="00BF720E" w:rsidRDefault="00BF720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20E"/>
    <w:rsid w:val="001A7C09"/>
    <w:rsid w:val="00577BD5"/>
    <w:rsid w:val="00656CBA"/>
    <w:rsid w:val="006A1F77"/>
    <w:rsid w:val="00733BE7"/>
    <w:rsid w:val="00AB52E8"/>
    <w:rsid w:val="00B16D3F"/>
    <w:rsid w:val="00BB41AC"/>
    <w:rsid w:val="00BF720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A1C7E"/>
  <w15:chartTrackingRefBased/>
  <w15:docId w15:val="{F07FEA5B-7D78-4310-AAA5-6345407FC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F720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2019-09-08T19:27:00Z</dcterms:created>
  <dcterms:modified xsi:type="dcterms:W3CDTF">2019-09-08T19:27:00Z</dcterms:modified>
</cp:coreProperties>
</file>