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3AB7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9FE7709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Fournes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Ghyll</w:t>
      </w:r>
      <w:proofErr w:type="spellEnd"/>
      <w:r>
        <w:rPr>
          <w:rFonts w:cs="Times New Roman"/>
          <w:szCs w:val="24"/>
        </w:rPr>
        <w:t>, Westmoreland. Yeoman.</w:t>
      </w:r>
    </w:p>
    <w:p w14:paraId="32299E70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</w:p>
    <w:p w14:paraId="01B0066F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</w:p>
    <w:p w14:paraId="58F37856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Radclyff</w:t>
      </w:r>
      <w:proofErr w:type="spellEnd"/>
      <w:r>
        <w:rPr>
          <w:rFonts w:cs="Times New Roman"/>
          <w:szCs w:val="24"/>
        </w:rPr>
        <w:t xml:space="preserve">, esquire(q.v.), brought a plaint of debt against him and </w:t>
      </w:r>
    </w:p>
    <w:p w14:paraId="0F5C54F0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64332F8F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AB47FE1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</w:p>
    <w:p w14:paraId="199AA90B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</w:p>
    <w:p w14:paraId="5D53B75A" w14:textId="77777777" w:rsidR="00E47704" w:rsidRDefault="00E47704" w:rsidP="00E477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June 2023</w:t>
      </w:r>
    </w:p>
    <w:p w14:paraId="054D5B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ED377" w14:textId="77777777" w:rsidR="00E47704" w:rsidRDefault="00E47704" w:rsidP="009139A6">
      <w:r>
        <w:separator/>
      </w:r>
    </w:p>
  </w:endnote>
  <w:endnote w:type="continuationSeparator" w:id="0">
    <w:p w14:paraId="3A7BD4D6" w14:textId="77777777" w:rsidR="00E47704" w:rsidRDefault="00E477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10B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60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87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2A40F" w14:textId="77777777" w:rsidR="00E47704" w:rsidRDefault="00E47704" w:rsidP="009139A6">
      <w:r>
        <w:separator/>
      </w:r>
    </w:p>
  </w:footnote>
  <w:footnote w:type="continuationSeparator" w:id="0">
    <w:p w14:paraId="4DBBA573" w14:textId="77777777" w:rsidR="00E47704" w:rsidRDefault="00E477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A9C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D9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255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770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E25"/>
  <w15:chartTrackingRefBased/>
  <w15:docId w15:val="{96D0E86B-5571-44EC-83A3-96E8546A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77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2023-09-10T18:06:00Z</dcterms:created>
  <dcterms:modified xsi:type="dcterms:W3CDTF">2023-09-10T18:07:00Z</dcterms:modified>
</cp:coreProperties>
</file>