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0988E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TAILLOUR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E894F89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Bildeston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Suffolk.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Seaver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14BD0D58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B5A2E4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36C7F6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Merkeday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Harcort</w:t>
      </w:r>
      <w:proofErr w:type="spellEnd"/>
    </w:p>
    <w:p w14:paraId="02A21EFC" w14:textId="77777777" w:rsidR="004643ED" w:rsidRDefault="004643ED" w:rsidP="004643ED">
      <w:pPr>
        <w:pStyle w:val="NoSpacing"/>
        <w:ind w:left="144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Bildeston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John Barker of Stratford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St.Mary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Thomas Ille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Bolderston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08B4B44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AD33F82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5381380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50F4F5" w14:textId="77777777" w:rsidR="004643ED" w:rsidRDefault="004643ED" w:rsidP="004643E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 January 2022</w:t>
      </w:r>
    </w:p>
    <w:p w14:paraId="239ECB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6D419" w14:textId="77777777" w:rsidR="004643ED" w:rsidRDefault="004643ED" w:rsidP="009139A6">
      <w:r>
        <w:separator/>
      </w:r>
    </w:p>
  </w:endnote>
  <w:endnote w:type="continuationSeparator" w:id="0">
    <w:p w14:paraId="6523BC4F" w14:textId="77777777" w:rsidR="004643ED" w:rsidRDefault="004643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B26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30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D7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CF5C0" w14:textId="77777777" w:rsidR="004643ED" w:rsidRDefault="004643ED" w:rsidP="009139A6">
      <w:r>
        <w:separator/>
      </w:r>
    </w:p>
  </w:footnote>
  <w:footnote w:type="continuationSeparator" w:id="0">
    <w:p w14:paraId="3D53FE4C" w14:textId="77777777" w:rsidR="004643ED" w:rsidRDefault="004643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7A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B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E4B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ED"/>
    <w:rsid w:val="000666E0"/>
    <w:rsid w:val="002510B7"/>
    <w:rsid w:val="004643E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770EB"/>
  <w15:chartTrackingRefBased/>
  <w15:docId w15:val="{E5914CCD-47A2-4792-8FE8-182A7CD3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4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2022-01-29T19:54:00Z</dcterms:created>
  <dcterms:modified xsi:type="dcterms:W3CDTF">2022-01-29T19:54:00Z</dcterms:modified>
</cp:coreProperties>
</file>