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DD95E" w14:textId="77777777" w:rsidR="00ED2C9F" w:rsidRDefault="00ED2C9F" w:rsidP="00ED2C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 xml:space="preserve">Robert TAILLOUR (alias </w:t>
      </w:r>
      <w:proofErr w:type="gramStart"/>
      <w:r>
        <w:rPr>
          <w:rFonts w:cs="Times New Roman"/>
          <w:color w:val="282B30"/>
          <w:szCs w:val="24"/>
          <w:u w:val="single"/>
          <w:shd w:val="clear" w:color="auto" w:fill="FFFFFF"/>
        </w:rPr>
        <w:t>ONEWYN)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 xml:space="preserve">   (fl.1408)</w:t>
      </w:r>
    </w:p>
    <w:p w14:paraId="67F8D5C5" w14:textId="77777777" w:rsidR="00ED2C9F" w:rsidRDefault="00ED2C9F" w:rsidP="00ED2C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02DD29D" w14:textId="77777777" w:rsidR="00ED2C9F" w:rsidRDefault="00ED2C9F" w:rsidP="00ED2C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8F5A808" w14:textId="77777777" w:rsidR="00ED2C9F" w:rsidRDefault="00ED2C9F" w:rsidP="00ED2C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May1408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at sea under the</w:t>
      </w:r>
    </w:p>
    <w:p w14:paraId="533BE9F6" w14:textId="77777777" w:rsidR="00ED2C9F" w:rsidRDefault="00ED2C9F" w:rsidP="00ED2C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command of Edmund Holland, Earl of Kent(q.v.).</w:t>
      </w:r>
    </w:p>
    <w:p w14:paraId="3C8B5EE7" w14:textId="77777777" w:rsidR="00ED2C9F" w:rsidRDefault="00ED2C9F" w:rsidP="00ED2C9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C76/91, m13,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9C4AA45" w14:textId="77777777" w:rsidR="00ED2C9F" w:rsidRDefault="00ED2C9F" w:rsidP="00ED2C9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18C4F78E" w14:textId="77777777" w:rsidR="00ED2C9F" w:rsidRDefault="00ED2C9F" w:rsidP="00ED2C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759B7EF" w14:textId="77777777" w:rsidR="00ED2C9F" w:rsidRDefault="00ED2C9F" w:rsidP="00ED2C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7F23241" w14:textId="77777777" w:rsidR="00ED2C9F" w:rsidRDefault="00ED2C9F" w:rsidP="00ED2C9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27 March 2023</w:t>
      </w:r>
    </w:p>
    <w:p w14:paraId="320563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20BFF" w14:textId="77777777" w:rsidR="00ED2C9F" w:rsidRDefault="00ED2C9F" w:rsidP="009139A6">
      <w:r>
        <w:separator/>
      </w:r>
    </w:p>
  </w:endnote>
  <w:endnote w:type="continuationSeparator" w:id="0">
    <w:p w14:paraId="51B49EA3" w14:textId="77777777" w:rsidR="00ED2C9F" w:rsidRDefault="00ED2C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312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8FC0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10C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0327D" w14:textId="77777777" w:rsidR="00ED2C9F" w:rsidRDefault="00ED2C9F" w:rsidP="009139A6">
      <w:r>
        <w:separator/>
      </w:r>
    </w:p>
  </w:footnote>
  <w:footnote w:type="continuationSeparator" w:id="0">
    <w:p w14:paraId="31F8A682" w14:textId="77777777" w:rsidR="00ED2C9F" w:rsidRDefault="00ED2C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89F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1E3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360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C9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D2C9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95251"/>
  <w15:chartTrackingRefBased/>
  <w15:docId w15:val="{ED9E3C48-533A-4D23-A83A-C2B99BD91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2023-03-31T20:12:00Z</dcterms:created>
  <dcterms:modified xsi:type="dcterms:W3CDTF">2023-03-31T20:12:00Z</dcterms:modified>
</cp:coreProperties>
</file>