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B1D3A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2EBD25BE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Woodhull.</w:t>
      </w:r>
    </w:p>
    <w:p w14:paraId="295DC48A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</w:p>
    <w:p w14:paraId="0D49A5CC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</w:p>
    <w:p w14:paraId="5D6A3768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4EDC88BE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7D76B371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Berkshire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4DCEEEC2" w14:textId="77777777" w:rsidR="00D84BD9" w:rsidRDefault="00D84BD9" w:rsidP="00D84BD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16AA7A4C" w14:textId="77777777" w:rsidR="00D84BD9" w:rsidRDefault="00D84BD9" w:rsidP="00D84BD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252265B7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</w:p>
    <w:p w14:paraId="33A4E87C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</w:p>
    <w:p w14:paraId="5877B011" w14:textId="77777777" w:rsidR="00D84BD9" w:rsidRDefault="00D84BD9" w:rsidP="00D84B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0A7E70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80A1" w14:textId="77777777" w:rsidR="00D84BD9" w:rsidRDefault="00D84BD9" w:rsidP="009139A6">
      <w:r>
        <w:separator/>
      </w:r>
    </w:p>
  </w:endnote>
  <w:endnote w:type="continuationSeparator" w:id="0">
    <w:p w14:paraId="7D1354AE" w14:textId="77777777" w:rsidR="00D84BD9" w:rsidRDefault="00D84B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CDD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5D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E9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D7061" w14:textId="77777777" w:rsidR="00D84BD9" w:rsidRDefault="00D84BD9" w:rsidP="009139A6">
      <w:r>
        <w:separator/>
      </w:r>
    </w:p>
  </w:footnote>
  <w:footnote w:type="continuationSeparator" w:id="0">
    <w:p w14:paraId="0E1C08C1" w14:textId="77777777" w:rsidR="00D84BD9" w:rsidRDefault="00D84B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01A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919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8EF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D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4B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EE5DF"/>
  <w15:chartTrackingRefBased/>
  <w15:docId w15:val="{B1E3FE00-54A8-4234-8100-A872AC6C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BD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2022-07-21T20:19:00Z</dcterms:created>
  <dcterms:modified xsi:type="dcterms:W3CDTF">2022-07-21T20:19:00Z</dcterms:modified>
</cp:coreProperties>
</file>