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09767" w14:textId="77777777" w:rsidR="00C066BF" w:rsidRDefault="00C066BF" w:rsidP="00C066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TAILLOUR</w:t>
      </w:r>
      <w:r>
        <w:rPr>
          <w:rFonts w:cs="Times New Roman"/>
          <w:szCs w:val="24"/>
        </w:rPr>
        <w:t xml:space="preserve">        (fl.1463)</w:t>
      </w:r>
    </w:p>
    <w:p w14:paraId="3AAD14F9" w14:textId="77777777" w:rsidR="00C066BF" w:rsidRDefault="00C066BF" w:rsidP="00C066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Topsham, Devon.  Merchant.</w:t>
      </w:r>
    </w:p>
    <w:p w14:paraId="1D0A6409" w14:textId="77777777" w:rsidR="00C066BF" w:rsidRDefault="00C066BF" w:rsidP="00C066BF">
      <w:pPr>
        <w:pStyle w:val="NoSpacing"/>
        <w:rPr>
          <w:rFonts w:cs="Times New Roman"/>
          <w:szCs w:val="24"/>
        </w:rPr>
      </w:pPr>
    </w:p>
    <w:p w14:paraId="32AC5D00" w14:textId="77777777" w:rsidR="00C066BF" w:rsidRDefault="00C066BF" w:rsidP="00C066BF">
      <w:pPr>
        <w:pStyle w:val="NoSpacing"/>
        <w:rPr>
          <w:rFonts w:cs="Times New Roman"/>
          <w:szCs w:val="24"/>
        </w:rPr>
      </w:pPr>
    </w:p>
    <w:p w14:paraId="19789787" w14:textId="77777777" w:rsidR="00C066BF" w:rsidRDefault="00C066BF" w:rsidP="00C066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The King indicted him and many others for felony and trespass.</w:t>
      </w:r>
    </w:p>
    <w:p w14:paraId="4259D74E" w14:textId="77777777" w:rsidR="00C066BF" w:rsidRDefault="00C066BF" w:rsidP="00C066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C225F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0BA5AD32" w14:textId="77777777" w:rsidR="00C066BF" w:rsidRDefault="00C066BF" w:rsidP="00C066BF">
      <w:pPr>
        <w:pStyle w:val="NoSpacing"/>
        <w:rPr>
          <w:rFonts w:cs="Times New Roman"/>
          <w:szCs w:val="24"/>
        </w:rPr>
      </w:pPr>
    </w:p>
    <w:p w14:paraId="6DF2132E" w14:textId="77777777" w:rsidR="00C066BF" w:rsidRDefault="00C066BF" w:rsidP="00C066BF">
      <w:pPr>
        <w:pStyle w:val="NoSpacing"/>
        <w:rPr>
          <w:rFonts w:cs="Times New Roman"/>
          <w:szCs w:val="24"/>
        </w:rPr>
      </w:pPr>
    </w:p>
    <w:p w14:paraId="28624B58" w14:textId="7EB571CC" w:rsidR="001810BE" w:rsidRPr="00C066BF" w:rsidRDefault="00C066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2025</w:t>
      </w:r>
    </w:p>
    <w:sectPr w:rsidR="001810BE" w:rsidRPr="00C066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CA0B3" w14:textId="77777777" w:rsidR="00C066BF" w:rsidRDefault="00C066BF" w:rsidP="00F3728A">
      <w:pPr>
        <w:spacing w:after="0" w:line="240" w:lineRule="auto"/>
      </w:pPr>
      <w:r>
        <w:separator/>
      </w:r>
    </w:p>
  </w:endnote>
  <w:endnote w:type="continuationSeparator" w:id="0">
    <w:p w14:paraId="1F5A2B15" w14:textId="77777777" w:rsidR="00C066BF" w:rsidRDefault="00C066BF" w:rsidP="00F37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85150" w14:textId="77777777" w:rsidR="00F3728A" w:rsidRDefault="00F372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E7B2" w14:textId="77777777" w:rsidR="00F3728A" w:rsidRPr="00F3728A" w:rsidRDefault="00F3728A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Compilation copywrite I.S.Rogers</w:t>
    </w:r>
  </w:p>
  <w:p w14:paraId="2E0E843D" w14:textId="77777777" w:rsidR="00F3728A" w:rsidRDefault="00F372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88278" w14:textId="77777777" w:rsidR="00F3728A" w:rsidRDefault="00F372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3C1B8" w14:textId="77777777" w:rsidR="00C066BF" w:rsidRDefault="00C066BF" w:rsidP="00F3728A">
      <w:pPr>
        <w:spacing w:after="0" w:line="240" w:lineRule="auto"/>
      </w:pPr>
      <w:r>
        <w:separator/>
      </w:r>
    </w:p>
  </w:footnote>
  <w:footnote w:type="continuationSeparator" w:id="0">
    <w:p w14:paraId="1AD37B2F" w14:textId="77777777" w:rsidR="00C066BF" w:rsidRDefault="00C066BF" w:rsidP="00F37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B374B" w14:textId="77777777" w:rsidR="00F3728A" w:rsidRDefault="00F372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8494B" w14:textId="77777777" w:rsidR="00F3728A" w:rsidRDefault="00F372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D30B3" w14:textId="77777777" w:rsidR="00F3728A" w:rsidRDefault="00F372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6BF"/>
    <w:rsid w:val="001810BE"/>
    <w:rsid w:val="006E68FA"/>
    <w:rsid w:val="00B34CD0"/>
    <w:rsid w:val="00C066BF"/>
    <w:rsid w:val="00F3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614EF"/>
  <w15:chartTrackingRefBased/>
  <w15:docId w15:val="{7DD1A1B8-CE9F-4C65-963E-66BB23D25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72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28A"/>
  </w:style>
  <w:style w:type="paragraph" w:styleId="Footer">
    <w:name w:val="footer"/>
    <w:basedOn w:val="Normal"/>
    <w:link w:val="FooterChar"/>
    <w:uiPriority w:val="99"/>
    <w:unhideWhenUsed/>
    <w:rsid w:val="00F372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28A"/>
  </w:style>
  <w:style w:type="paragraph" w:styleId="NoSpacing">
    <w:name w:val="No Spacing"/>
    <w:uiPriority w:val="1"/>
    <w:qFormat/>
    <w:rsid w:val="00C066BF"/>
    <w:pPr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066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33</Words>
  <Characters>220</Characters>
  <Application>Microsoft Office Word</Application>
  <DocSecurity>0</DocSecurity>
  <Lines>12</Lines>
  <Paragraphs>6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2025-10-07T06:27:00Z</dcterms:created>
  <dcterms:modified xsi:type="dcterms:W3CDTF">2025-10-07T06:30:00Z</dcterms:modified>
</cp:coreProperties>
</file>