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4B912" w14:textId="77777777" w:rsidR="008C6582" w:rsidRDefault="008C6582" w:rsidP="008C658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Richard TAILLOUR</w:t>
      </w:r>
      <w:r>
        <w:rPr>
          <w:rFonts w:ascii="Times New Roman" w:hAnsi="Times New Roman" w:cs="Times New Roman"/>
          <w:lang w:val="en-US"/>
        </w:rPr>
        <w:t xml:space="preserve">        (fl.1451)</w:t>
      </w:r>
    </w:p>
    <w:p w14:paraId="026CCFEB" w14:textId="77777777" w:rsidR="008C6582" w:rsidRDefault="008C6582" w:rsidP="008C658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Thornton, Leicestershire. Yeoman.</w:t>
      </w:r>
    </w:p>
    <w:p w14:paraId="23711EE6" w14:textId="77777777" w:rsidR="008C6582" w:rsidRDefault="008C6582" w:rsidP="008C6582">
      <w:pPr>
        <w:pStyle w:val="NoSpacing"/>
        <w:rPr>
          <w:rFonts w:ascii="Times New Roman" w:hAnsi="Times New Roman" w:cs="Times New Roman"/>
          <w:lang w:val="en-US"/>
        </w:rPr>
      </w:pPr>
    </w:p>
    <w:p w14:paraId="45BB1DB2" w14:textId="77777777" w:rsidR="008C6582" w:rsidRDefault="008C6582" w:rsidP="008C6582">
      <w:pPr>
        <w:pStyle w:val="NoSpacing"/>
        <w:rPr>
          <w:rFonts w:ascii="Times New Roman" w:hAnsi="Times New Roman" w:cs="Times New Roman"/>
          <w:lang w:val="en-US"/>
        </w:rPr>
      </w:pPr>
    </w:p>
    <w:p w14:paraId="366F12BA" w14:textId="77777777" w:rsidR="008C6582" w:rsidRDefault="008C6582" w:rsidP="008C658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1451</w:t>
      </w:r>
      <w:r>
        <w:rPr>
          <w:rFonts w:ascii="Times New Roman" w:hAnsi="Times New Roman" w:cs="Times New Roman"/>
          <w:lang w:val="en-US"/>
        </w:rPr>
        <w:tab/>
        <w:t xml:space="preserve">He made a plaint of trespass against William Charnells of </w:t>
      </w:r>
      <w:proofErr w:type="spellStart"/>
      <w:r>
        <w:rPr>
          <w:rFonts w:ascii="Times New Roman" w:hAnsi="Times New Roman" w:cs="Times New Roman"/>
          <w:lang w:val="en-US"/>
        </w:rPr>
        <w:t>Snareston</w:t>
      </w:r>
      <w:proofErr w:type="spellEnd"/>
      <w:r>
        <w:rPr>
          <w:rFonts w:ascii="Times New Roman" w:hAnsi="Times New Roman" w:cs="Times New Roman"/>
          <w:lang w:val="en-US"/>
        </w:rPr>
        <w:t>,</w:t>
      </w:r>
    </w:p>
    <w:p w14:paraId="5E2E33F9" w14:textId="77777777" w:rsidR="008C6582" w:rsidRDefault="008C6582" w:rsidP="008C658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Leicestershire(q.v.), and many others.</w:t>
      </w:r>
    </w:p>
    <w:p w14:paraId="2D8CBF75" w14:textId="77777777" w:rsidR="008C6582" w:rsidRDefault="008C6582" w:rsidP="008C658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F85C3B">
          <w:rPr>
            <w:rStyle w:val="Hyperlink"/>
            <w:rFonts w:ascii="Times New Roman" w:hAnsi="Times New Roman" w:cs="Times New Roman"/>
            <w:lang w:val="en-US"/>
          </w:rPr>
          <w:t>https://waalt.uh.edu/index.php/KB27/759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B99C9D8" w14:textId="77777777" w:rsidR="008C6582" w:rsidRDefault="008C6582" w:rsidP="008C6582">
      <w:pPr>
        <w:pStyle w:val="NoSpacing"/>
        <w:rPr>
          <w:rFonts w:ascii="Times New Roman" w:hAnsi="Times New Roman" w:cs="Times New Roman"/>
          <w:lang w:val="en-US"/>
        </w:rPr>
      </w:pPr>
    </w:p>
    <w:p w14:paraId="25E10AE2" w14:textId="77777777" w:rsidR="008C6582" w:rsidRDefault="008C6582" w:rsidP="008C6582">
      <w:pPr>
        <w:pStyle w:val="NoSpacing"/>
        <w:rPr>
          <w:rFonts w:ascii="Times New Roman" w:hAnsi="Times New Roman" w:cs="Times New Roman"/>
          <w:lang w:val="en-US"/>
        </w:rPr>
      </w:pPr>
    </w:p>
    <w:p w14:paraId="456B4868" w14:textId="77777777" w:rsidR="008C6582" w:rsidRDefault="008C6582" w:rsidP="008C658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17 December 2025</w:t>
      </w:r>
    </w:p>
    <w:p w14:paraId="74E9289D" w14:textId="77777777" w:rsidR="00617568" w:rsidRPr="008C6582" w:rsidRDefault="00617568" w:rsidP="008C6582"/>
    <w:sectPr w:rsidR="00617568" w:rsidRPr="008C65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39226" w14:textId="77777777" w:rsidR="0077398D" w:rsidRDefault="0077398D" w:rsidP="00086E2C">
      <w:pPr>
        <w:spacing w:after="0" w:line="240" w:lineRule="auto"/>
      </w:pPr>
      <w:r>
        <w:separator/>
      </w:r>
    </w:p>
  </w:endnote>
  <w:endnote w:type="continuationSeparator" w:id="0">
    <w:p w14:paraId="6951681A" w14:textId="77777777" w:rsidR="0077398D" w:rsidRDefault="0077398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53DC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B51E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7476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0823F" w14:textId="77777777" w:rsidR="0077398D" w:rsidRDefault="0077398D" w:rsidP="00086E2C">
      <w:pPr>
        <w:spacing w:after="0" w:line="240" w:lineRule="auto"/>
      </w:pPr>
      <w:r>
        <w:separator/>
      </w:r>
    </w:p>
  </w:footnote>
  <w:footnote w:type="continuationSeparator" w:id="0">
    <w:p w14:paraId="6092EEC1" w14:textId="77777777" w:rsidR="0077398D" w:rsidRDefault="0077398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AB7D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D576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B1D6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82"/>
    <w:rsid w:val="00086E2C"/>
    <w:rsid w:val="000A2E7A"/>
    <w:rsid w:val="002244B7"/>
    <w:rsid w:val="00314D94"/>
    <w:rsid w:val="00617568"/>
    <w:rsid w:val="006E68FA"/>
    <w:rsid w:val="0077398D"/>
    <w:rsid w:val="008C6582"/>
    <w:rsid w:val="00DE173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92318"/>
  <w15:chartTrackingRefBased/>
  <w15:docId w15:val="{4195D7A4-5EC3-42F6-A457-919A192DF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C658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658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5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273</Characters>
  <Application>Microsoft Office Word</Application>
  <DocSecurity>0</DocSecurity>
  <Lines>13</Lines>
  <Paragraphs>8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2025-12-17T22:41:00Z</dcterms:created>
  <dcterms:modified xsi:type="dcterms:W3CDTF">2025-12-17T22:42:00Z</dcterms:modified>
</cp:coreProperties>
</file>