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B82" w:rsidRDefault="00C93B82" w:rsidP="00C9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Richard TAILLOUR (alias </w:t>
      </w:r>
      <w:proofErr w:type="gramStart"/>
      <w:r>
        <w:rPr>
          <w:rFonts w:ascii="Times New Roman" w:hAnsi="Times New Roman" w:cs="Times New Roman"/>
          <w:u w:val="single"/>
        </w:rPr>
        <w:t>TOPYNET)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(fl.1484)</w:t>
      </w:r>
    </w:p>
    <w:p w:rsidR="00C93B82" w:rsidRDefault="00C93B82" w:rsidP="00C9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Swaffham, Norfolk. Yeoman.</w:t>
      </w:r>
    </w:p>
    <w:p w:rsidR="00C93B82" w:rsidRDefault="00C93B82" w:rsidP="00C93B82">
      <w:pPr>
        <w:rPr>
          <w:rFonts w:ascii="Times New Roman" w:hAnsi="Times New Roman" w:cs="Times New Roman"/>
        </w:rPr>
      </w:pPr>
    </w:p>
    <w:p w:rsidR="00C93B82" w:rsidRDefault="00C93B82" w:rsidP="00C93B82">
      <w:pPr>
        <w:rPr>
          <w:rFonts w:ascii="Times New Roman" w:hAnsi="Times New Roman" w:cs="Times New Roman"/>
        </w:rPr>
      </w:pPr>
    </w:p>
    <w:p w:rsidR="00C93B82" w:rsidRDefault="00C93B82" w:rsidP="00C9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 and</w:t>
      </w:r>
    </w:p>
    <w:p w:rsidR="00C93B82" w:rsidRDefault="00C93B82" w:rsidP="00C9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Geyton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</w:t>
      </w:r>
    </w:p>
    <w:p w:rsidR="00C93B82" w:rsidRDefault="00C93B82" w:rsidP="00C93B8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Wendling(q.v.), brought a plaint of debt against him, Thomas Bryon of</w:t>
      </w:r>
    </w:p>
    <w:p w:rsidR="00C93B82" w:rsidRDefault="00C93B82" w:rsidP="00C93B8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Swaffham(q.v.), Geoffrey Carter of Swaffham(q.v.) and Robert </w:t>
      </w:r>
      <w:proofErr w:type="spellStart"/>
      <w:r>
        <w:rPr>
          <w:rFonts w:ascii="Times New Roman" w:hAnsi="Times New Roman" w:cs="Times New Roman"/>
        </w:rPr>
        <w:t>Harede</w:t>
      </w:r>
      <w:proofErr w:type="spellEnd"/>
      <w:r>
        <w:rPr>
          <w:rFonts w:ascii="Times New Roman" w:hAnsi="Times New Roman" w:cs="Times New Roman"/>
        </w:rPr>
        <w:t xml:space="preserve"> of West Tofts(q.v.).</w:t>
      </w:r>
    </w:p>
    <w:p w:rsidR="00C93B82" w:rsidRDefault="00C93B82" w:rsidP="00C93B8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C93B82" w:rsidRDefault="00C93B82" w:rsidP="00C93B82">
      <w:pPr>
        <w:rPr>
          <w:rFonts w:ascii="Times New Roman" w:hAnsi="Times New Roman" w:cs="Times New Roman"/>
        </w:rPr>
      </w:pPr>
    </w:p>
    <w:p w:rsidR="00C93B82" w:rsidRDefault="00C93B82" w:rsidP="00C93B82">
      <w:pPr>
        <w:rPr>
          <w:rFonts w:ascii="Times New Roman" w:hAnsi="Times New Roman" w:cs="Times New Roman"/>
        </w:rPr>
      </w:pPr>
    </w:p>
    <w:p w:rsidR="00C93B82" w:rsidRDefault="00C93B82" w:rsidP="00C9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C93B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B82" w:rsidRDefault="00C93B82" w:rsidP="00E71FC3">
      <w:r>
        <w:separator/>
      </w:r>
    </w:p>
  </w:endnote>
  <w:endnote w:type="continuationSeparator" w:id="0">
    <w:p w:rsidR="00C93B82" w:rsidRDefault="00C93B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B82" w:rsidRDefault="00C93B82" w:rsidP="00E71FC3">
      <w:r>
        <w:separator/>
      </w:r>
    </w:p>
  </w:footnote>
  <w:footnote w:type="continuationSeparator" w:id="0">
    <w:p w:rsidR="00C93B82" w:rsidRDefault="00C93B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82"/>
    <w:rsid w:val="001A7C09"/>
    <w:rsid w:val="00577BD5"/>
    <w:rsid w:val="00656CBA"/>
    <w:rsid w:val="006A1F77"/>
    <w:rsid w:val="00733BE7"/>
    <w:rsid w:val="00AB52E8"/>
    <w:rsid w:val="00B16D3F"/>
    <w:rsid w:val="00BB41AC"/>
    <w:rsid w:val="00C93B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CCC0A-AF45-406D-BC73-309DBA82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B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2017-10-22T19:36:00Z</dcterms:created>
  <dcterms:modified xsi:type="dcterms:W3CDTF">2017-10-22T19:37:00Z</dcterms:modified>
</cp:coreProperties>
</file>