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C98" w:rsidRDefault="00505C98" w:rsidP="00505C98">
      <w:pPr>
        <w:pStyle w:val="NoSpacing"/>
      </w:pPr>
      <w:r>
        <w:rPr>
          <w:u w:val="single"/>
        </w:rPr>
        <w:t>Richard TAILLOUR</w:t>
      </w:r>
      <w:r>
        <w:t xml:space="preserve">       (fl.1450)</w:t>
      </w:r>
    </w:p>
    <w:p w:rsidR="00505C98" w:rsidRDefault="00505C98" w:rsidP="00505C9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Padbury</w:t>
      </w:r>
      <w:proofErr w:type="spellEnd"/>
      <w:r>
        <w:t>, Buckinghamshire. Tailor.</w:t>
      </w:r>
    </w:p>
    <w:p w:rsidR="00505C98" w:rsidRDefault="00505C98" w:rsidP="00505C98">
      <w:pPr>
        <w:pStyle w:val="NoSpacing"/>
      </w:pPr>
    </w:p>
    <w:p w:rsidR="00505C98" w:rsidRDefault="00505C98" w:rsidP="00505C98">
      <w:pPr>
        <w:pStyle w:val="NoSpacing"/>
      </w:pPr>
    </w:p>
    <w:p w:rsidR="00505C98" w:rsidRDefault="00505C98" w:rsidP="00505C98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Holond</w:t>
      </w:r>
      <w:proofErr w:type="spellEnd"/>
      <w:r>
        <w:t>(</w:t>
      </w:r>
      <w:proofErr w:type="gramEnd"/>
      <w:r>
        <w:t>q.v.) brought a plaint of assault and wounding against him.</w:t>
      </w:r>
    </w:p>
    <w:p w:rsidR="00505C98" w:rsidRDefault="00505C98" w:rsidP="00505C98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05C98" w:rsidRDefault="00505C98" w:rsidP="00505C98">
      <w:pPr>
        <w:pStyle w:val="NoSpacing"/>
      </w:pPr>
    </w:p>
    <w:p w:rsidR="00505C98" w:rsidRDefault="00505C98" w:rsidP="00505C98">
      <w:pPr>
        <w:pStyle w:val="NoSpacing"/>
      </w:pPr>
    </w:p>
    <w:p w:rsidR="00505C98" w:rsidRDefault="00505C98" w:rsidP="00505C98">
      <w:pPr>
        <w:pStyle w:val="NoSpacing"/>
      </w:pPr>
    </w:p>
    <w:p w:rsidR="00E47068" w:rsidRPr="00C009D8" w:rsidRDefault="00505C98" w:rsidP="00505C98">
      <w:pPr>
        <w:pStyle w:val="NoSpacing"/>
      </w:pPr>
      <w:r>
        <w:t>13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C98" w:rsidRDefault="00505C98" w:rsidP="00920DE3">
      <w:pPr>
        <w:spacing w:after="0" w:line="240" w:lineRule="auto"/>
      </w:pPr>
      <w:r>
        <w:separator/>
      </w:r>
    </w:p>
  </w:endnote>
  <w:endnote w:type="continuationSeparator" w:id="0">
    <w:p w:rsidR="00505C98" w:rsidRDefault="00505C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C98" w:rsidRDefault="00505C98" w:rsidP="00920DE3">
      <w:pPr>
        <w:spacing w:after="0" w:line="240" w:lineRule="auto"/>
      </w:pPr>
      <w:r>
        <w:separator/>
      </w:r>
    </w:p>
  </w:footnote>
  <w:footnote w:type="continuationSeparator" w:id="0">
    <w:p w:rsidR="00505C98" w:rsidRDefault="00505C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C98"/>
    <w:rsid w:val="00120749"/>
    <w:rsid w:val="00505C9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5C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5C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2015-02-10T21:29:00Z</dcterms:created>
  <dcterms:modified xsi:type="dcterms:W3CDTF">2015-02-10T21:30:00Z</dcterms:modified>
</cp:coreProperties>
</file>