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F96" w:rsidRDefault="00515F96" w:rsidP="00515F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TAILLOUR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15F96" w:rsidRDefault="00515F96" w:rsidP="00515F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Eastwell, Leicestershire. Husbandman.</w:t>
      </w:r>
    </w:p>
    <w:p w:rsidR="00515F96" w:rsidRDefault="00515F96" w:rsidP="00515F96">
      <w:pPr>
        <w:rPr>
          <w:rFonts w:ascii="Times New Roman" w:hAnsi="Times New Roman" w:cs="Times New Roman"/>
        </w:rPr>
      </w:pPr>
    </w:p>
    <w:p w:rsidR="00515F96" w:rsidRDefault="00515F96" w:rsidP="00515F96">
      <w:pPr>
        <w:rPr>
          <w:rFonts w:ascii="Times New Roman" w:hAnsi="Times New Roman" w:cs="Times New Roman"/>
        </w:rPr>
      </w:pPr>
    </w:p>
    <w:p w:rsidR="00515F96" w:rsidRDefault="00515F96" w:rsidP="00515F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Brabazon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against him </w:t>
      </w:r>
    </w:p>
    <w:p w:rsidR="00515F96" w:rsidRDefault="00515F96" w:rsidP="00515F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Geall</w:t>
      </w:r>
      <w:proofErr w:type="spellEnd"/>
      <w:r>
        <w:rPr>
          <w:rFonts w:ascii="Times New Roman" w:hAnsi="Times New Roman" w:cs="Times New Roman"/>
        </w:rPr>
        <w:t xml:space="preserve"> of Eastwell(q.v.).</w:t>
      </w:r>
    </w:p>
    <w:p w:rsidR="00515F96" w:rsidRDefault="00515F96" w:rsidP="00515F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515F96" w:rsidRDefault="00515F96" w:rsidP="00515F96">
      <w:pPr>
        <w:rPr>
          <w:rFonts w:ascii="Times New Roman" w:hAnsi="Times New Roman" w:cs="Times New Roman"/>
        </w:rPr>
      </w:pPr>
    </w:p>
    <w:p w:rsidR="00515F96" w:rsidRDefault="00515F96" w:rsidP="00515F96">
      <w:pPr>
        <w:rPr>
          <w:rFonts w:ascii="Times New Roman" w:hAnsi="Times New Roman" w:cs="Times New Roman"/>
        </w:rPr>
      </w:pPr>
    </w:p>
    <w:p w:rsidR="00515F96" w:rsidRDefault="00515F96" w:rsidP="00515F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515F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F96" w:rsidRDefault="00515F96" w:rsidP="00E71FC3">
      <w:r>
        <w:separator/>
      </w:r>
    </w:p>
  </w:endnote>
  <w:endnote w:type="continuationSeparator" w:id="0">
    <w:p w:rsidR="00515F96" w:rsidRDefault="00515F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F96" w:rsidRDefault="00515F96" w:rsidP="00E71FC3">
      <w:r>
        <w:separator/>
      </w:r>
    </w:p>
  </w:footnote>
  <w:footnote w:type="continuationSeparator" w:id="0">
    <w:p w:rsidR="00515F96" w:rsidRDefault="00515F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96"/>
    <w:rsid w:val="001A7C09"/>
    <w:rsid w:val="00515F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92ACB-AB7E-4222-8140-5BF037DF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15F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2017-03-25T16:46:00Z</dcterms:created>
  <dcterms:modified xsi:type="dcterms:W3CDTF">2017-03-25T16:48:00Z</dcterms:modified>
</cp:coreProperties>
</file>