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7E3F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TAILLOUR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4E9B3464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Abingdon.</w:t>
      </w:r>
    </w:p>
    <w:p w14:paraId="3335C3C2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</w:p>
    <w:p w14:paraId="30A3C4BE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</w:p>
    <w:p w14:paraId="15BF69A5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B449064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40644809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possessions and from others both great and small in Berkshire and also</w:t>
      </w:r>
    </w:p>
    <w:p w14:paraId="622C56E9" w14:textId="77777777" w:rsidR="00A10335" w:rsidRDefault="00A10335" w:rsidP="00A1033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5A0F1A16" w14:textId="77777777" w:rsidR="00A10335" w:rsidRDefault="00A10335" w:rsidP="00A1033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106897FC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</w:p>
    <w:p w14:paraId="179B57CB" w14:textId="77777777" w:rsidR="00A10335" w:rsidRDefault="00A10335" w:rsidP="00A10335">
      <w:pPr>
        <w:rPr>
          <w:rFonts w:ascii="Times New Roman" w:hAnsi="Times New Roman" w:cs="Times New Roman"/>
          <w:sz w:val="24"/>
          <w:szCs w:val="24"/>
        </w:rPr>
      </w:pPr>
    </w:p>
    <w:p w14:paraId="50CE0F06" w14:textId="3D83D7E5" w:rsidR="00BA00AB" w:rsidRPr="00EB3209" w:rsidRDefault="00A10335" w:rsidP="00A103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06278" w14:textId="77777777" w:rsidR="00A10335" w:rsidRDefault="00A10335" w:rsidP="009139A6">
      <w:r>
        <w:separator/>
      </w:r>
    </w:p>
  </w:endnote>
  <w:endnote w:type="continuationSeparator" w:id="0">
    <w:p w14:paraId="41227526" w14:textId="77777777" w:rsidR="00A10335" w:rsidRDefault="00A103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5D5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FC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99C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333C5" w14:textId="77777777" w:rsidR="00A10335" w:rsidRDefault="00A10335" w:rsidP="009139A6">
      <w:r>
        <w:separator/>
      </w:r>
    </w:p>
  </w:footnote>
  <w:footnote w:type="continuationSeparator" w:id="0">
    <w:p w14:paraId="529D6FB5" w14:textId="77777777" w:rsidR="00A10335" w:rsidRDefault="00A103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5C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B3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F7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35"/>
    <w:rsid w:val="000666E0"/>
    <w:rsid w:val="002510B7"/>
    <w:rsid w:val="005C130B"/>
    <w:rsid w:val="00826F5C"/>
    <w:rsid w:val="009139A6"/>
    <w:rsid w:val="009448BB"/>
    <w:rsid w:val="00A1033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FD5A"/>
  <w15:chartTrackingRefBased/>
  <w15:docId w15:val="{F1C703B0-C13B-495F-B91C-215D83CF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33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2022-07-21T19:43:00Z</dcterms:created>
  <dcterms:modified xsi:type="dcterms:W3CDTF">2022-07-21T19:43:00Z</dcterms:modified>
</cp:coreProperties>
</file>