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2F3D" w14:textId="77777777" w:rsidR="007835F6" w:rsidRDefault="007835F6" w:rsidP="0078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TAILLOUR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5F35EB29" w14:textId="77777777" w:rsidR="007835F6" w:rsidRDefault="007835F6" w:rsidP="0078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Man-at-arms.</w:t>
      </w:r>
    </w:p>
    <w:p w14:paraId="328B5FFC" w14:textId="77777777" w:rsidR="007835F6" w:rsidRDefault="007835F6" w:rsidP="007835F6">
      <w:pPr>
        <w:pStyle w:val="NoSpacing"/>
        <w:rPr>
          <w:rFonts w:cs="Times New Roman"/>
          <w:szCs w:val="24"/>
        </w:rPr>
      </w:pPr>
    </w:p>
    <w:p w14:paraId="27EE0317" w14:textId="77777777" w:rsidR="007835F6" w:rsidRDefault="007835F6" w:rsidP="007835F6">
      <w:pPr>
        <w:pStyle w:val="NoSpacing"/>
        <w:rPr>
          <w:rFonts w:cs="Times New Roman"/>
          <w:szCs w:val="24"/>
        </w:rPr>
      </w:pPr>
    </w:p>
    <w:p w14:paraId="70F95A33" w14:textId="77777777" w:rsidR="007835F6" w:rsidRDefault="007835F6" w:rsidP="0078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2906565B" w14:textId="77777777" w:rsidR="007835F6" w:rsidRDefault="007835F6" w:rsidP="0078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732BB666" w14:textId="77777777" w:rsidR="007835F6" w:rsidRDefault="007835F6" w:rsidP="007835F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6F0162FC" w14:textId="77777777" w:rsidR="007835F6" w:rsidRDefault="007835F6" w:rsidP="007835F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33F482C" w14:textId="77777777" w:rsidR="007835F6" w:rsidRDefault="007835F6" w:rsidP="007835F6">
      <w:pPr>
        <w:pStyle w:val="NoSpacing"/>
        <w:rPr>
          <w:rFonts w:cs="Times New Roman"/>
          <w:szCs w:val="24"/>
        </w:rPr>
      </w:pPr>
    </w:p>
    <w:p w14:paraId="4DC085BE" w14:textId="77777777" w:rsidR="007835F6" w:rsidRDefault="007835F6" w:rsidP="007835F6">
      <w:pPr>
        <w:pStyle w:val="NoSpacing"/>
        <w:rPr>
          <w:rFonts w:cs="Times New Roman"/>
          <w:szCs w:val="24"/>
        </w:rPr>
      </w:pPr>
    </w:p>
    <w:p w14:paraId="6DD7A7FB" w14:textId="77777777" w:rsidR="007835F6" w:rsidRDefault="007835F6" w:rsidP="007835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2023</w:t>
      </w:r>
    </w:p>
    <w:p w14:paraId="4A04E2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79CF3" w14:textId="77777777" w:rsidR="007835F6" w:rsidRDefault="007835F6" w:rsidP="009139A6">
      <w:r>
        <w:separator/>
      </w:r>
    </w:p>
  </w:endnote>
  <w:endnote w:type="continuationSeparator" w:id="0">
    <w:p w14:paraId="2EC0F490" w14:textId="77777777" w:rsidR="007835F6" w:rsidRDefault="007835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B96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A0B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4BF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65257" w14:textId="77777777" w:rsidR="007835F6" w:rsidRDefault="007835F6" w:rsidP="009139A6">
      <w:r>
        <w:separator/>
      </w:r>
    </w:p>
  </w:footnote>
  <w:footnote w:type="continuationSeparator" w:id="0">
    <w:p w14:paraId="25E49FE7" w14:textId="77777777" w:rsidR="007835F6" w:rsidRDefault="007835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96A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38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0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F6"/>
    <w:rsid w:val="000666E0"/>
    <w:rsid w:val="002510B7"/>
    <w:rsid w:val="005C130B"/>
    <w:rsid w:val="007835F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F2D2E"/>
  <w15:chartTrackingRefBased/>
  <w15:docId w15:val="{D860F815-E18C-441B-A919-010C1A75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2023-04-19T16:30:00Z</dcterms:created>
  <dcterms:modified xsi:type="dcterms:W3CDTF">2023-04-19T16:31:00Z</dcterms:modified>
</cp:coreProperties>
</file>