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DDB67" w14:textId="77777777" w:rsidR="009C090E" w:rsidRDefault="009C090E" w:rsidP="009C090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Richard TAILLOUR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 (fl.1417)</w:t>
      </w:r>
    </w:p>
    <w:p w14:paraId="7166C286" w14:textId="77777777" w:rsidR="009C090E" w:rsidRDefault="009C090E" w:rsidP="009C090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0E419328" w14:textId="77777777" w:rsidR="009C090E" w:rsidRDefault="009C090E" w:rsidP="009C090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4B71E68" w14:textId="77777777" w:rsidR="009C090E" w:rsidRDefault="009C090E" w:rsidP="009C090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0162A17" w14:textId="77777777" w:rsidR="009C090E" w:rsidRDefault="009C090E" w:rsidP="009C090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6D597192" w14:textId="77777777" w:rsidR="009C090E" w:rsidRDefault="009C090E" w:rsidP="009C090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1B66D73E" w14:textId="77777777" w:rsidR="009C090E" w:rsidRPr="00065994" w:rsidRDefault="009C090E" w:rsidP="009C090E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B15525">
        <w:rPr>
          <w:rFonts w:cs="Times New Roman"/>
          <w:color w:val="282B30"/>
          <w:szCs w:val="24"/>
          <w:u w:val="single"/>
          <w:shd w:val="clear" w:color="auto" w:fill="FFFFFF"/>
        </w:rPr>
        <w:t>(ref. TNA, E101/51/2, m7, from the AHRC-funded ‘The Soldier in Later</w:t>
      </w:r>
      <w:r w:rsidRPr="00065994">
        <w:rPr>
          <w:rFonts w:cs="Times New Roman"/>
          <w:color w:val="282B30"/>
          <w:szCs w:val="24"/>
          <w:shd w:val="clear" w:color="auto" w:fill="FFFFFF"/>
        </w:rPr>
        <w:t xml:space="preserve"> Medieval England Online Database’ www.medievalsoldier.org, accessed</w:t>
      </w:r>
    </w:p>
    <w:p w14:paraId="535C27AF" w14:textId="77777777" w:rsidR="009C090E" w:rsidRDefault="009C090E" w:rsidP="009C090E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116B4D54" w14:textId="77777777" w:rsidR="009C090E" w:rsidRDefault="009C090E" w:rsidP="009C090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C824071" w14:textId="77777777" w:rsidR="009C090E" w:rsidRDefault="009C090E" w:rsidP="009C090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25 May 2025</w:t>
      </w:r>
    </w:p>
    <w:p w14:paraId="4E6388A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18F72" w14:textId="77777777" w:rsidR="009C090E" w:rsidRDefault="009C090E" w:rsidP="009139A6">
      <w:r>
        <w:separator/>
      </w:r>
    </w:p>
  </w:endnote>
  <w:endnote w:type="continuationSeparator" w:id="0">
    <w:p w14:paraId="6B674F37" w14:textId="77777777" w:rsidR="009C090E" w:rsidRDefault="009C090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915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7CB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09D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19FE29" w14:textId="77777777" w:rsidR="009C090E" w:rsidRDefault="009C090E" w:rsidP="009139A6">
      <w:r>
        <w:separator/>
      </w:r>
    </w:p>
  </w:footnote>
  <w:footnote w:type="continuationSeparator" w:id="0">
    <w:p w14:paraId="567A91F8" w14:textId="77777777" w:rsidR="009C090E" w:rsidRDefault="009C090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81A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633D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80B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90E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9C090E"/>
    <w:rsid w:val="00A3176C"/>
    <w:rsid w:val="00A47C87"/>
    <w:rsid w:val="00AE65F8"/>
    <w:rsid w:val="00BA00AB"/>
    <w:rsid w:val="00C71834"/>
    <w:rsid w:val="00CB4ED9"/>
    <w:rsid w:val="00D01E04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44CD88"/>
  <w15:chartTrackingRefBased/>
  <w15:docId w15:val="{CE6EA347-5AB4-4682-A6C8-D32EA0B25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2025-07-13T18:20:00Z</dcterms:created>
  <dcterms:modified xsi:type="dcterms:W3CDTF">2025-07-13T18:21:00Z</dcterms:modified>
</cp:coreProperties>
</file>