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97070" w14:textId="77777777" w:rsidR="00E90CFB" w:rsidRDefault="00E90CFB" w:rsidP="00E90C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F1B3D19" w14:textId="77777777" w:rsidR="00E90CFB" w:rsidRDefault="00E90CFB" w:rsidP="00E90CFB">
      <w:pPr>
        <w:pStyle w:val="NoSpacing"/>
        <w:rPr>
          <w:rFonts w:cs="Times New Roman"/>
          <w:szCs w:val="24"/>
        </w:rPr>
      </w:pPr>
    </w:p>
    <w:p w14:paraId="7303BBB4" w14:textId="77777777" w:rsidR="00E90CFB" w:rsidRDefault="00E90CFB" w:rsidP="00E90CFB">
      <w:pPr>
        <w:pStyle w:val="NoSpacing"/>
        <w:rPr>
          <w:rFonts w:cs="Times New Roman"/>
          <w:szCs w:val="24"/>
        </w:rPr>
      </w:pPr>
    </w:p>
    <w:p w14:paraId="7144CE24" w14:textId="77777777" w:rsidR="00E90CFB" w:rsidRDefault="00E90CFB" w:rsidP="00E90C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Derby into lands</w:t>
      </w:r>
    </w:p>
    <w:p w14:paraId="77A52EB0" w14:textId="77777777" w:rsidR="00E90CFB" w:rsidRDefault="00E90CFB" w:rsidP="00E90C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16FD20A2" w14:textId="77777777" w:rsidR="00E90CFB" w:rsidRDefault="00E90CFB" w:rsidP="00E90CF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7D9A2B9" w14:textId="77777777" w:rsidR="00E90CFB" w:rsidRDefault="00E90CFB" w:rsidP="00E90CF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p.44)</w:t>
      </w:r>
    </w:p>
    <w:p w14:paraId="43444BB4" w14:textId="77777777" w:rsidR="00E90CFB" w:rsidRDefault="00E90CFB" w:rsidP="00E90CFB">
      <w:pPr>
        <w:pStyle w:val="NoSpacing"/>
        <w:rPr>
          <w:rFonts w:eastAsia="Times New Roman" w:cs="Times New Roman"/>
          <w:szCs w:val="24"/>
        </w:rPr>
      </w:pPr>
    </w:p>
    <w:p w14:paraId="2E191095" w14:textId="77777777" w:rsidR="00E90CFB" w:rsidRDefault="00E90CFB" w:rsidP="00E90CFB">
      <w:pPr>
        <w:pStyle w:val="NoSpacing"/>
        <w:rPr>
          <w:rFonts w:eastAsia="Times New Roman" w:cs="Times New Roman"/>
          <w:szCs w:val="24"/>
        </w:rPr>
      </w:pPr>
    </w:p>
    <w:p w14:paraId="129DF5F4" w14:textId="77777777" w:rsidR="00E90CFB" w:rsidRDefault="00E90CFB" w:rsidP="00E90C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72AAA6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B9C3" w14:textId="77777777" w:rsidR="00E90CFB" w:rsidRDefault="00E90CFB" w:rsidP="009139A6">
      <w:r>
        <w:separator/>
      </w:r>
    </w:p>
  </w:endnote>
  <w:endnote w:type="continuationSeparator" w:id="0">
    <w:p w14:paraId="7FDC1381" w14:textId="77777777" w:rsidR="00E90CFB" w:rsidRDefault="00E90C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4CA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C3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9DE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EAA79" w14:textId="77777777" w:rsidR="00E90CFB" w:rsidRDefault="00E90CFB" w:rsidP="009139A6">
      <w:r>
        <w:separator/>
      </w:r>
    </w:p>
  </w:footnote>
  <w:footnote w:type="continuationSeparator" w:id="0">
    <w:p w14:paraId="22DF9891" w14:textId="77777777" w:rsidR="00E90CFB" w:rsidRDefault="00E90C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E8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43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F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F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0CF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53A1"/>
  <w15:chartTrackingRefBased/>
  <w15:docId w15:val="{380FD907-7A9A-4544-9BE5-51AA9ABD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2023-04-23T19:25:00Z</dcterms:created>
  <dcterms:modified xsi:type="dcterms:W3CDTF">2023-04-23T19:25:00Z</dcterms:modified>
</cp:coreProperties>
</file>