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39215" w14:textId="77777777" w:rsidR="003F1B05" w:rsidRDefault="003F1B05" w:rsidP="003F1B0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TAILLOUR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9480760" w14:textId="77777777" w:rsidR="003F1B05" w:rsidRDefault="003F1B05" w:rsidP="003F1B05">
      <w:pPr>
        <w:pStyle w:val="NoSpacing"/>
        <w:rPr>
          <w:rFonts w:cs="Times New Roman"/>
          <w:szCs w:val="24"/>
        </w:rPr>
      </w:pPr>
    </w:p>
    <w:p w14:paraId="2B4F95E3" w14:textId="77777777" w:rsidR="003F1B05" w:rsidRDefault="003F1B05" w:rsidP="003F1B05">
      <w:pPr>
        <w:pStyle w:val="NoSpacing"/>
        <w:rPr>
          <w:rFonts w:cs="Times New Roman"/>
          <w:szCs w:val="24"/>
        </w:rPr>
      </w:pPr>
    </w:p>
    <w:p w14:paraId="2735FF28" w14:textId="77777777" w:rsidR="003F1B05" w:rsidRDefault="003F1B05" w:rsidP="003F1B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Leicester into lands</w:t>
      </w:r>
    </w:p>
    <w:p w14:paraId="5D8A6544" w14:textId="77777777" w:rsidR="003F1B05" w:rsidRDefault="003F1B05" w:rsidP="003F1B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William Catesby(q.v.).</w:t>
      </w:r>
    </w:p>
    <w:p w14:paraId="215BC356" w14:textId="77777777" w:rsidR="003F1B05" w:rsidRDefault="003F1B05" w:rsidP="003F1B0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86187B8" w14:textId="77777777" w:rsidR="003F1B05" w:rsidRDefault="003F1B05" w:rsidP="003F1B0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p.47)</w:t>
      </w:r>
    </w:p>
    <w:p w14:paraId="30A070A4" w14:textId="77777777" w:rsidR="003F1B05" w:rsidRDefault="003F1B05" w:rsidP="003F1B05">
      <w:pPr>
        <w:pStyle w:val="NoSpacing"/>
        <w:rPr>
          <w:rFonts w:eastAsia="Times New Roman" w:cs="Times New Roman"/>
          <w:szCs w:val="24"/>
        </w:rPr>
      </w:pPr>
    </w:p>
    <w:p w14:paraId="160E1268" w14:textId="77777777" w:rsidR="003F1B05" w:rsidRDefault="003F1B05" w:rsidP="003F1B05">
      <w:pPr>
        <w:pStyle w:val="NoSpacing"/>
        <w:rPr>
          <w:rFonts w:eastAsia="Times New Roman" w:cs="Times New Roman"/>
          <w:szCs w:val="24"/>
        </w:rPr>
      </w:pPr>
    </w:p>
    <w:p w14:paraId="34E4D68E" w14:textId="77777777" w:rsidR="003F1B05" w:rsidRDefault="003F1B05" w:rsidP="003F1B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April 2023</w:t>
      </w:r>
    </w:p>
    <w:p w14:paraId="17577E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2B701" w14:textId="77777777" w:rsidR="003F1B05" w:rsidRDefault="003F1B05" w:rsidP="009139A6">
      <w:r>
        <w:separator/>
      </w:r>
    </w:p>
  </w:endnote>
  <w:endnote w:type="continuationSeparator" w:id="0">
    <w:p w14:paraId="74777617" w14:textId="77777777" w:rsidR="003F1B05" w:rsidRDefault="003F1B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4D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FB4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8E7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E6B18" w14:textId="77777777" w:rsidR="003F1B05" w:rsidRDefault="003F1B05" w:rsidP="009139A6">
      <w:r>
        <w:separator/>
      </w:r>
    </w:p>
  </w:footnote>
  <w:footnote w:type="continuationSeparator" w:id="0">
    <w:p w14:paraId="6666B6DA" w14:textId="77777777" w:rsidR="003F1B05" w:rsidRDefault="003F1B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745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D00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E5E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05"/>
    <w:rsid w:val="000666E0"/>
    <w:rsid w:val="002510B7"/>
    <w:rsid w:val="003F1B0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AD91D"/>
  <w15:chartTrackingRefBased/>
  <w15:docId w15:val="{CA025CB4-D0F2-43A7-9CDE-2887CABB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2023-04-27T20:29:00Z</dcterms:created>
  <dcterms:modified xsi:type="dcterms:W3CDTF">2023-04-27T20:30:00Z</dcterms:modified>
</cp:coreProperties>
</file>