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3DF" w:rsidRDefault="009A73DF" w:rsidP="009A73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TAILLOUR</w:t>
      </w:r>
      <w:r w:rsidRPr="009A73D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9A73D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9A73DF" w:rsidRDefault="009A73DF" w:rsidP="009A73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73DF" w:rsidRDefault="009A73DF" w:rsidP="009A73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73DF" w:rsidRDefault="009A73DF" w:rsidP="009A73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Jan.1421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Walsall,</w:t>
      </w:r>
    </w:p>
    <w:p w:rsidR="009A73DF" w:rsidRDefault="009A73DF" w:rsidP="009A73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Staffordshire, into lands of the late Margaret Mutton(q.v.).</w:t>
      </w:r>
    </w:p>
    <w:p w:rsidR="009A73DF" w:rsidRDefault="009A73DF" w:rsidP="009A73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21-393)</w:t>
      </w:r>
    </w:p>
    <w:p w:rsidR="009A73DF" w:rsidRDefault="009A73DF" w:rsidP="009A73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73DF" w:rsidRDefault="009A73DF" w:rsidP="009A73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9A73DF" w:rsidRDefault="009A73DF" w:rsidP="009A73DF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10 May 2016</w:t>
      </w:r>
      <w:bookmarkStart w:id="0" w:name="_GoBack"/>
      <w:bookmarkEnd w:id="0"/>
    </w:p>
    <w:sectPr w:rsidR="006B2F86" w:rsidRPr="009A73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3DF" w:rsidRDefault="009A73DF" w:rsidP="00E71FC3">
      <w:pPr>
        <w:spacing w:after="0" w:line="240" w:lineRule="auto"/>
      </w:pPr>
      <w:r>
        <w:separator/>
      </w:r>
    </w:p>
  </w:endnote>
  <w:endnote w:type="continuationSeparator" w:id="0">
    <w:p w:rsidR="009A73DF" w:rsidRDefault="009A73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3DF" w:rsidRDefault="009A73DF" w:rsidP="00E71FC3">
      <w:pPr>
        <w:spacing w:after="0" w:line="240" w:lineRule="auto"/>
      </w:pPr>
      <w:r>
        <w:separator/>
      </w:r>
    </w:p>
  </w:footnote>
  <w:footnote w:type="continuationSeparator" w:id="0">
    <w:p w:rsidR="009A73DF" w:rsidRDefault="009A73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3DF"/>
    <w:rsid w:val="009A73D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252E7"/>
  <w15:chartTrackingRefBased/>
  <w15:docId w15:val="{27A69EDC-B278-4ECB-AF81-505CA48E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2016-05-10T16:17:00Z</dcterms:created>
  <dcterms:modified xsi:type="dcterms:W3CDTF">2016-05-10T16:25:00Z</dcterms:modified>
</cp:coreProperties>
</file>