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TAILLOUR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 Hampshire,</w:t>
      </w: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William Beauchamp(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d.1419)(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21-283)</w:t>
      </w: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95169" w:rsidRDefault="00495169" w:rsidP="0049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15D0C" w:rsidRPr="00495169" w:rsidRDefault="00495169" w:rsidP="0049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  <w:bookmarkStart w:id="0" w:name="_GoBack"/>
      <w:bookmarkEnd w:id="0"/>
    </w:p>
    <w:sectPr w:rsidR="00615D0C" w:rsidRPr="004951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169" w:rsidRDefault="00495169" w:rsidP="00615D0C">
      <w:pPr>
        <w:spacing w:after="0" w:line="240" w:lineRule="auto"/>
      </w:pPr>
      <w:r>
        <w:separator/>
      </w:r>
    </w:p>
  </w:endnote>
  <w:endnote w:type="continuationSeparator" w:id="0">
    <w:p w:rsidR="00495169" w:rsidRDefault="00495169" w:rsidP="0061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  <w:proofErr w:type="spellStart"/>
    <w:r>
      <w:rPr>
        <w:rFonts w:ascii="Times New Roman" w:hAnsi="Times New Roman" w:cs="Times New Roman"/>
        <w:sz w:val="24"/>
        <w:szCs w:val="24"/>
      </w:rPr>
      <w:t>Copywrite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26 February 2016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169" w:rsidRDefault="00495169" w:rsidP="00615D0C">
      <w:pPr>
        <w:spacing w:after="0" w:line="240" w:lineRule="auto"/>
      </w:pPr>
      <w:r>
        <w:separator/>
      </w:r>
    </w:p>
  </w:footnote>
  <w:footnote w:type="continuationSeparator" w:id="0">
    <w:p w:rsidR="00495169" w:rsidRDefault="00495169" w:rsidP="0061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D0C" w:rsidRDefault="00615D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69"/>
    <w:rsid w:val="00495169"/>
    <w:rsid w:val="00615D0C"/>
    <w:rsid w:val="006D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A2FD5"/>
  <w15:chartTrackingRefBased/>
  <w15:docId w15:val="{8F4B491B-8E7B-4B3C-A595-33F0910C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1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D0C"/>
  </w:style>
  <w:style w:type="paragraph" w:styleId="Footer">
    <w:name w:val="footer"/>
    <w:basedOn w:val="Normal"/>
    <w:link w:val="FooterChar"/>
    <w:uiPriority w:val="99"/>
    <w:unhideWhenUsed/>
    <w:rsid w:val="00615D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D0C"/>
  </w:style>
  <w:style w:type="paragraph" w:styleId="NoSpacing">
    <w:name w:val="No Spacing"/>
    <w:uiPriority w:val="1"/>
    <w:qFormat/>
    <w:rsid w:val="004951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2016-02-27T20:40:00Z</dcterms:created>
  <dcterms:modified xsi:type="dcterms:W3CDTF">2016-02-27T20:41:00Z</dcterms:modified>
</cp:coreProperties>
</file>