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C4A20" w14:textId="77777777" w:rsidR="00334CCE" w:rsidRDefault="00334CCE" w:rsidP="00334CCE">
      <w:pPr>
        <w:pStyle w:val="NoSpacing"/>
        <w:rPr>
          <w:rFonts w:ascii="Times New Roman" w:hAnsi="Times New Roman" w:cs="Times New Roman"/>
          <w:sz w:val="24"/>
          <w:szCs w:val="24"/>
        </w:rPr>
      </w:pPr>
      <w:r>
        <w:rPr>
          <w:rFonts w:ascii="Times New Roman" w:hAnsi="Times New Roman" w:cs="Times New Roman"/>
          <w:sz w:val="24"/>
          <w:szCs w:val="24"/>
          <w:u w:val="single"/>
        </w:rPr>
        <w:t>Peter TAILLOUR</w:t>
      </w:r>
      <w:r>
        <w:rPr>
          <w:rFonts w:ascii="Times New Roman" w:hAnsi="Times New Roman" w:cs="Times New Roman"/>
          <w:sz w:val="24"/>
          <w:szCs w:val="24"/>
        </w:rPr>
        <w:t xml:space="preserve">        (fl.1404)</w:t>
      </w:r>
    </w:p>
    <w:p w14:paraId="1DC46EBD" w14:textId="77777777" w:rsidR="00334CCE" w:rsidRDefault="00334CCE" w:rsidP="00334CCE">
      <w:pPr>
        <w:pStyle w:val="NoSpacing"/>
        <w:rPr>
          <w:rFonts w:ascii="Times New Roman" w:hAnsi="Times New Roman" w:cs="Times New Roman"/>
          <w:sz w:val="24"/>
          <w:szCs w:val="24"/>
        </w:rPr>
      </w:pPr>
      <w:r>
        <w:rPr>
          <w:rFonts w:ascii="Times New Roman" w:hAnsi="Times New Roman" w:cs="Times New Roman"/>
          <w:sz w:val="24"/>
          <w:szCs w:val="24"/>
        </w:rPr>
        <w:t>of Bath.</w:t>
      </w:r>
    </w:p>
    <w:p w14:paraId="13D91C95" w14:textId="77777777" w:rsidR="00334CCE" w:rsidRDefault="00334CCE" w:rsidP="00334CCE">
      <w:pPr>
        <w:pStyle w:val="NoSpacing"/>
        <w:rPr>
          <w:rFonts w:ascii="Times New Roman" w:hAnsi="Times New Roman" w:cs="Times New Roman"/>
          <w:sz w:val="24"/>
          <w:szCs w:val="24"/>
        </w:rPr>
      </w:pPr>
    </w:p>
    <w:p w14:paraId="0B2A4464" w14:textId="1C9BEB6A" w:rsidR="00334CCE" w:rsidRDefault="00334CCE" w:rsidP="00334CCE">
      <w:pPr>
        <w:pStyle w:val="NoSpacing"/>
        <w:rPr>
          <w:rFonts w:ascii="Times New Roman" w:hAnsi="Times New Roman" w:cs="Times New Roman"/>
          <w:sz w:val="24"/>
          <w:szCs w:val="24"/>
        </w:rPr>
      </w:pPr>
    </w:p>
    <w:p w14:paraId="1C0D28AB" w14:textId="77777777" w:rsidR="0020341A" w:rsidRDefault="0020341A" w:rsidP="0020341A">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 xml:space="preserve">He was on a commission to levy and collect in Bath the tax of a fifteenth and a tenth granted to the King at the last Parliament, and to cause to come before them, the Mayor and the Sheriffs of the city and four or six of the most discreet and upright men of the city and suburbs and, in person or by deputy, to have the </w:t>
      </w:r>
    </w:p>
    <w:p w14:paraId="3FDDE4BD" w14:textId="77777777" w:rsidR="0020341A" w:rsidRDefault="0020341A" w:rsidP="0020341A">
      <w:pPr>
        <w:pStyle w:val="NoSpacing"/>
        <w:ind w:left="1440" w:hanging="1320"/>
        <w:rPr>
          <w:rFonts w:ascii="Times New Roman" w:hAnsi="Times New Roman" w:cs="Times New Roman"/>
          <w:sz w:val="24"/>
          <w:szCs w:val="24"/>
        </w:rPr>
      </w:pPr>
      <w:r>
        <w:rPr>
          <w:rFonts w:ascii="Times New Roman" w:hAnsi="Times New Roman" w:cs="Times New Roman"/>
          <w:sz w:val="24"/>
          <w:szCs w:val="24"/>
        </w:rPr>
        <w:tab/>
        <w:t>money levied by their advice.</w:t>
      </w:r>
    </w:p>
    <w:p w14:paraId="24A2FE94" w14:textId="4815C8A0" w:rsidR="0020341A" w:rsidRDefault="0020341A" w:rsidP="00334CCE">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6F8E7602" w14:textId="77777777" w:rsidR="00334CCE" w:rsidRDefault="00334CCE" w:rsidP="00334CCE">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and Peter White(q.v.) were commissioned to inquire in Bath touching the names of the persons bound to contribute to the subsidy granted to the King at the last Parliament. He was also controller.</w:t>
      </w:r>
    </w:p>
    <w:p w14:paraId="47522815" w14:textId="77777777" w:rsidR="00334CCE" w:rsidRDefault="00334CCE" w:rsidP="00334CCE">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pp.258-9)</w:t>
      </w:r>
    </w:p>
    <w:p w14:paraId="35D8831F" w14:textId="77777777" w:rsidR="00334CCE" w:rsidRDefault="00334CCE" w:rsidP="00334CCE">
      <w:pPr>
        <w:pStyle w:val="NoSpacing"/>
        <w:rPr>
          <w:rFonts w:ascii="Times New Roman" w:hAnsi="Times New Roman" w:cs="Times New Roman"/>
          <w:sz w:val="24"/>
          <w:szCs w:val="24"/>
        </w:rPr>
      </w:pPr>
    </w:p>
    <w:p w14:paraId="4E2B1FC4" w14:textId="77777777" w:rsidR="00334CCE" w:rsidRDefault="00334CCE" w:rsidP="00334CCE">
      <w:pPr>
        <w:pStyle w:val="NoSpacing"/>
        <w:rPr>
          <w:rFonts w:ascii="Times New Roman" w:hAnsi="Times New Roman" w:cs="Times New Roman"/>
          <w:sz w:val="24"/>
          <w:szCs w:val="24"/>
        </w:rPr>
      </w:pPr>
    </w:p>
    <w:p w14:paraId="676E846F" w14:textId="06BE803D" w:rsidR="00334CCE" w:rsidRDefault="00334CCE" w:rsidP="00334CCE">
      <w:pPr>
        <w:pStyle w:val="NoSpacing"/>
        <w:rPr>
          <w:rFonts w:ascii="Times New Roman" w:hAnsi="Times New Roman" w:cs="Times New Roman"/>
          <w:sz w:val="24"/>
          <w:szCs w:val="24"/>
        </w:rPr>
      </w:pPr>
      <w:r>
        <w:rPr>
          <w:rFonts w:ascii="Times New Roman" w:hAnsi="Times New Roman" w:cs="Times New Roman"/>
          <w:sz w:val="24"/>
          <w:szCs w:val="24"/>
        </w:rPr>
        <w:t>29 June 2021</w:t>
      </w:r>
    </w:p>
    <w:p w14:paraId="554A5D08" w14:textId="52FD4D3D" w:rsidR="0020341A" w:rsidRDefault="0020341A" w:rsidP="00334CCE">
      <w:pPr>
        <w:pStyle w:val="NoSpacing"/>
        <w:rPr>
          <w:rFonts w:ascii="Times New Roman" w:hAnsi="Times New Roman" w:cs="Times New Roman"/>
          <w:sz w:val="24"/>
          <w:szCs w:val="24"/>
        </w:rPr>
      </w:pPr>
      <w:r>
        <w:rPr>
          <w:rFonts w:ascii="Times New Roman" w:hAnsi="Times New Roman" w:cs="Times New Roman"/>
          <w:sz w:val="24"/>
          <w:szCs w:val="24"/>
        </w:rPr>
        <w:t>30 March 2022</w:t>
      </w:r>
    </w:p>
    <w:p w14:paraId="172EB887"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42B82" w14:textId="77777777" w:rsidR="006B1233" w:rsidRDefault="006B1233" w:rsidP="009139A6">
      <w:r>
        <w:separator/>
      </w:r>
    </w:p>
  </w:endnote>
  <w:endnote w:type="continuationSeparator" w:id="0">
    <w:p w14:paraId="27A46EA7" w14:textId="77777777" w:rsidR="006B1233" w:rsidRDefault="006B1233"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1E19"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0BA36"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5BAB"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F5142" w14:textId="77777777" w:rsidR="006B1233" w:rsidRDefault="006B1233" w:rsidP="009139A6">
      <w:r>
        <w:separator/>
      </w:r>
    </w:p>
  </w:footnote>
  <w:footnote w:type="continuationSeparator" w:id="0">
    <w:p w14:paraId="304A446F" w14:textId="77777777" w:rsidR="006B1233" w:rsidRDefault="006B1233"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AB89"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DCD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32A1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CE"/>
    <w:rsid w:val="000666E0"/>
    <w:rsid w:val="0020341A"/>
    <w:rsid w:val="002510B7"/>
    <w:rsid w:val="00334CCE"/>
    <w:rsid w:val="005C130B"/>
    <w:rsid w:val="006B1233"/>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DAD6"/>
  <w15:chartTrackingRefBased/>
  <w15:docId w15:val="{E8598EE3-3254-4C2F-B089-E1F7D8919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104</Words>
  <Characters>599</Characters>
  <Application>Microsoft Office Word</Application>
  <DocSecurity>0</DocSecurity>
  <Lines>4</Lines>
  <Paragraphs>1</Paragraphs>
  <ScaleCrop>false</ScaleCrop>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2021-07-14T21:11:00Z</dcterms:created>
  <dcterms:modified xsi:type="dcterms:W3CDTF">2022-03-30T07:46:00Z</dcterms:modified>
</cp:coreProperties>
</file>