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3F220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Patrick TAILLOUR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fl.1469)</w:t>
      </w:r>
    </w:p>
    <w:p w14:paraId="078C7864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Newark, Nottinghamshire. Yeoman alias tailor.</w:t>
      </w:r>
    </w:p>
    <w:p w14:paraId="32F341BC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2DA5FC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58279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Feb.1469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30AB3233" w14:textId="77777777" w:rsidR="002032EB" w:rsidRDefault="002032EB" w:rsidP="00203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32B1AAFD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List and Index Society, 2020, p.55)</w:t>
      </w:r>
    </w:p>
    <w:p w14:paraId="64F98B4B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619EDA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7EC89" w14:textId="77777777" w:rsidR="002032EB" w:rsidRDefault="002032EB" w:rsidP="00203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50B454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04871" w14:textId="77777777" w:rsidR="002032EB" w:rsidRDefault="002032EB" w:rsidP="009139A6">
      <w:r>
        <w:separator/>
      </w:r>
    </w:p>
  </w:endnote>
  <w:endnote w:type="continuationSeparator" w:id="0">
    <w:p w14:paraId="4AAAD56C" w14:textId="77777777" w:rsidR="002032EB" w:rsidRDefault="002032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C6E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C6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FFA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C01F6" w14:textId="77777777" w:rsidR="002032EB" w:rsidRDefault="002032EB" w:rsidP="009139A6">
      <w:r>
        <w:separator/>
      </w:r>
    </w:p>
  </w:footnote>
  <w:footnote w:type="continuationSeparator" w:id="0">
    <w:p w14:paraId="34AC2605" w14:textId="77777777" w:rsidR="002032EB" w:rsidRDefault="002032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89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5C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AD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EB"/>
    <w:rsid w:val="000666E0"/>
    <w:rsid w:val="002032E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E7AD"/>
  <w15:chartTrackingRefBased/>
  <w15:docId w15:val="{DC819B77-93B0-4FEA-8EF0-8115F9F5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2E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2022-09-22T20:28:00Z</dcterms:created>
  <dcterms:modified xsi:type="dcterms:W3CDTF">2022-09-22T20:28:00Z</dcterms:modified>
</cp:coreProperties>
</file>