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A552F7" w14:textId="77777777" w:rsidR="000A1AD4" w:rsidRDefault="000A1AD4" w:rsidP="000A1A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Nicholas TAILLOUR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96C8673" w14:textId="77777777" w:rsidR="000A1AD4" w:rsidRDefault="000A1AD4" w:rsidP="000A1A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Taunton, Somerset. Merchant.</w:t>
      </w:r>
    </w:p>
    <w:p w14:paraId="636ED6DF" w14:textId="77777777" w:rsidR="000A1AD4" w:rsidRDefault="000A1AD4" w:rsidP="000A1A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E3614D6" w14:textId="77777777" w:rsidR="000A1AD4" w:rsidRDefault="000A1AD4" w:rsidP="000A1A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BCA17D4" w14:textId="77777777" w:rsidR="000A1AD4" w:rsidRDefault="000A1AD4" w:rsidP="000A1A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Hugyn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esquire(q.v.), brought a plaint of debt against him.</w:t>
      </w:r>
    </w:p>
    <w:p w14:paraId="430101CC" w14:textId="77777777" w:rsidR="000A1AD4" w:rsidRDefault="000A1AD4" w:rsidP="000A1AD4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5BF6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8AECA99" w14:textId="77777777" w:rsidR="000A1AD4" w:rsidRDefault="000A1AD4" w:rsidP="000A1A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49F211C" w14:textId="77777777" w:rsidR="000A1AD4" w:rsidRDefault="000A1AD4" w:rsidP="000A1A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7C5D442" w14:textId="77777777" w:rsidR="000A1AD4" w:rsidRDefault="000A1AD4" w:rsidP="000A1A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February 2021</w:t>
      </w:r>
    </w:p>
    <w:p w14:paraId="4CA9682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962881" w14:textId="77777777" w:rsidR="000A1AD4" w:rsidRDefault="000A1AD4" w:rsidP="009139A6">
      <w:r>
        <w:separator/>
      </w:r>
    </w:p>
  </w:endnote>
  <w:endnote w:type="continuationSeparator" w:id="0">
    <w:p w14:paraId="5FEF2205" w14:textId="77777777" w:rsidR="000A1AD4" w:rsidRDefault="000A1A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A7A8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8B85B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5B45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0E8F65" w14:textId="77777777" w:rsidR="000A1AD4" w:rsidRDefault="000A1AD4" w:rsidP="009139A6">
      <w:r>
        <w:separator/>
      </w:r>
    </w:p>
  </w:footnote>
  <w:footnote w:type="continuationSeparator" w:id="0">
    <w:p w14:paraId="7D3A19AD" w14:textId="77777777" w:rsidR="000A1AD4" w:rsidRDefault="000A1A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CCF5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FB8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7276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AD4"/>
    <w:rsid w:val="000666E0"/>
    <w:rsid w:val="000A1AD4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648D7"/>
  <w15:chartTrackingRefBased/>
  <w15:docId w15:val="{E337B775-39F2-44B0-B2B6-A4F118EF2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A1A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2021-03-17T10:38:00Z</dcterms:created>
  <dcterms:modified xsi:type="dcterms:W3CDTF">2021-03-17T10:38:00Z</dcterms:modified>
</cp:coreProperties>
</file>