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3E0F5" w14:textId="77777777" w:rsidR="00364FCC" w:rsidRDefault="00364FCC" w:rsidP="00364FCC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Nicholas TAILLOUR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D09DD4A" w14:textId="77777777" w:rsidR="00364FCC" w:rsidRDefault="00364FCC" w:rsidP="00364FCC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Havant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Hampshire. Tailor.</w:t>
      </w:r>
    </w:p>
    <w:p w14:paraId="6E7B21E4" w14:textId="77777777" w:rsidR="00364FCC" w:rsidRDefault="00364FCC" w:rsidP="00364FCC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4D02902" w14:textId="77777777" w:rsidR="00364FCC" w:rsidRDefault="00364FCC" w:rsidP="00364FCC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0C1EAE6" w14:textId="77777777" w:rsidR="00364FCC" w:rsidRDefault="00364FCC" w:rsidP="00364FCC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Mersshe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debt against him and Walter Hone</w:t>
      </w:r>
    </w:p>
    <w:p w14:paraId="6A5D43BB" w14:textId="77777777" w:rsidR="00364FCC" w:rsidRDefault="00364FCC" w:rsidP="00364FCC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of Winchester(q.v.).</w:t>
      </w:r>
    </w:p>
    <w:p w14:paraId="16FC5665" w14:textId="77777777" w:rsidR="00364FCC" w:rsidRDefault="00364FCC" w:rsidP="00364FCC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698B2506" w14:textId="77777777" w:rsidR="00364FCC" w:rsidRDefault="00364FCC" w:rsidP="00364FCC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A184A32" w14:textId="77777777" w:rsidR="00364FCC" w:rsidRDefault="00364FCC" w:rsidP="00364FCC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0E33309" w14:textId="77777777" w:rsidR="00364FCC" w:rsidRDefault="00364FCC" w:rsidP="00364FCC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4 January 2022</w:t>
      </w:r>
    </w:p>
    <w:p w14:paraId="1CA8BED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FD99A" w14:textId="77777777" w:rsidR="00364FCC" w:rsidRDefault="00364FCC" w:rsidP="009139A6">
      <w:r>
        <w:separator/>
      </w:r>
    </w:p>
  </w:endnote>
  <w:endnote w:type="continuationSeparator" w:id="0">
    <w:p w14:paraId="3ACEE924" w14:textId="77777777" w:rsidR="00364FCC" w:rsidRDefault="00364F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F49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45E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E1A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DE67F" w14:textId="77777777" w:rsidR="00364FCC" w:rsidRDefault="00364FCC" w:rsidP="009139A6">
      <w:r>
        <w:separator/>
      </w:r>
    </w:p>
  </w:footnote>
  <w:footnote w:type="continuationSeparator" w:id="0">
    <w:p w14:paraId="4038040B" w14:textId="77777777" w:rsidR="00364FCC" w:rsidRDefault="00364F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3D3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407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B25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CC"/>
    <w:rsid w:val="000666E0"/>
    <w:rsid w:val="002510B7"/>
    <w:rsid w:val="00364FC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FB550"/>
  <w15:chartTrackingRefBased/>
  <w15:docId w15:val="{5DBBE05A-CE47-4CEE-B21C-15C7EF0FD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64F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2022-02-01T21:21:00Z</dcterms:created>
  <dcterms:modified xsi:type="dcterms:W3CDTF">2022-02-01T21:22:00Z</dcterms:modified>
</cp:coreProperties>
</file>