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EEAE0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2AE56799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Ditcheat.</w:t>
      </w:r>
    </w:p>
    <w:p w14:paraId="3DC4125A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00E242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F4D678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Ditcheat went to London to support Sir John</w:t>
      </w:r>
    </w:p>
    <w:p w14:paraId="6DD480EC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Oldcastle(q.v.). They escaped capture at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’ Fields, but were taken at</w:t>
      </w:r>
    </w:p>
    <w:p w14:paraId="0C62DAF1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 a few days later. They were released on bail. Nothing is known about</w:t>
      </w:r>
    </w:p>
    <w:p w14:paraId="4776171B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subsequently happened to him.</w:t>
      </w:r>
    </w:p>
    <w:p w14:paraId="1861528F" w14:textId="77777777" w:rsidR="00CA2ECD" w:rsidRDefault="00CA2ECD" w:rsidP="00CA2EC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p.339)</w:t>
      </w:r>
    </w:p>
    <w:p w14:paraId="68A8F311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81B914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A60F4D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5F169" w14:textId="77777777" w:rsidR="00CA2ECD" w:rsidRDefault="00CA2ECD" w:rsidP="00CA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2022</w:t>
      </w:r>
    </w:p>
    <w:p w14:paraId="12B0D5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EC6D4" w14:textId="77777777" w:rsidR="00CA2ECD" w:rsidRDefault="00CA2ECD" w:rsidP="009139A6">
      <w:r>
        <w:separator/>
      </w:r>
    </w:p>
  </w:endnote>
  <w:endnote w:type="continuationSeparator" w:id="0">
    <w:p w14:paraId="597FCF02" w14:textId="77777777" w:rsidR="00CA2ECD" w:rsidRDefault="00CA2E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51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88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3ED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657CF" w14:textId="77777777" w:rsidR="00CA2ECD" w:rsidRDefault="00CA2ECD" w:rsidP="009139A6">
      <w:r>
        <w:separator/>
      </w:r>
    </w:p>
  </w:footnote>
  <w:footnote w:type="continuationSeparator" w:id="0">
    <w:p w14:paraId="45CF9092" w14:textId="77777777" w:rsidR="00CA2ECD" w:rsidRDefault="00CA2E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DB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4D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21F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EC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2EC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D76FE"/>
  <w15:chartTrackingRefBased/>
  <w15:docId w15:val="{8E4D3FE2-7ED0-45B4-B6BE-8EBAF5B7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2022-07-09T16:39:00Z</dcterms:created>
  <dcterms:modified xsi:type="dcterms:W3CDTF">2022-07-09T16:40:00Z</dcterms:modified>
</cp:coreProperties>
</file>