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BA" w:rsidRDefault="00C62EBA" w:rsidP="00C62EBA">
      <w:pPr>
        <w:pStyle w:val="NoSpacing"/>
      </w:pPr>
      <w:r>
        <w:rPr>
          <w:u w:val="single"/>
        </w:rPr>
        <w:t>Nicholas TAILLOUR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62EBA" w:rsidRDefault="00C62EBA" w:rsidP="00C62EBA">
      <w:pPr>
        <w:pStyle w:val="NoSpacing"/>
      </w:pPr>
    </w:p>
    <w:p w:rsidR="00C62EBA" w:rsidRDefault="00C62EBA" w:rsidP="00C62EBA">
      <w:pPr>
        <w:pStyle w:val="NoSpacing"/>
      </w:pPr>
    </w:p>
    <w:p w:rsidR="00C62EBA" w:rsidRDefault="00C62EBA" w:rsidP="00C62EBA">
      <w:pPr>
        <w:pStyle w:val="NoSpacing"/>
      </w:pPr>
      <w:r>
        <w:t xml:space="preserve">  9 Nov.1420</w:t>
      </w:r>
      <w:r>
        <w:tab/>
        <w:t>He was a juror on the inquisition post mortem held in Andover,</w:t>
      </w:r>
    </w:p>
    <w:p w:rsidR="00C62EBA" w:rsidRDefault="00C62EBA" w:rsidP="00C62EBA">
      <w:pPr>
        <w:pStyle w:val="NoSpacing"/>
      </w:pPr>
      <w:r>
        <w:tab/>
      </w:r>
      <w:r>
        <w:tab/>
        <w:t>Hampshire, into lands of the late Sir Thomas de la Pole(q.v.).</w:t>
      </w:r>
    </w:p>
    <w:p w:rsidR="00C62EBA" w:rsidRDefault="00C62EBA" w:rsidP="00C62E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21-485)</w:t>
      </w:r>
    </w:p>
    <w:p w:rsidR="00C62EBA" w:rsidRDefault="00C62EBA" w:rsidP="00C62EBA">
      <w:pPr>
        <w:pStyle w:val="NoSpacing"/>
      </w:pPr>
    </w:p>
    <w:p w:rsidR="00C62EBA" w:rsidRDefault="00C62EBA" w:rsidP="00C62EBA">
      <w:pPr>
        <w:pStyle w:val="NoSpacing"/>
      </w:pPr>
    </w:p>
    <w:p w:rsidR="00C62EBA" w:rsidRDefault="00C62EBA" w:rsidP="00C62EBA">
      <w:pPr>
        <w:pStyle w:val="NoSpacing"/>
      </w:pPr>
      <w:r>
        <w:t>20 August 2016</w:t>
      </w:r>
    </w:p>
    <w:p w:rsidR="006B2F86" w:rsidRPr="00C62EBA" w:rsidRDefault="00C62EBA" w:rsidP="00E71FC3">
      <w:pPr>
        <w:pStyle w:val="NoSpacing"/>
      </w:pPr>
      <w:bookmarkStart w:id="0" w:name="_GoBack"/>
      <w:bookmarkEnd w:id="0"/>
    </w:p>
    <w:sectPr w:rsidR="006B2F86" w:rsidRPr="00C62E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EBA" w:rsidRDefault="00C62EBA" w:rsidP="00E71FC3">
      <w:pPr>
        <w:spacing w:after="0" w:line="240" w:lineRule="auto"/>
      </w:pPr>
      <w:r>
        <w:separator/>
      </w:r>
    </w:p>
  </w:endnote>
  <w:endnote w:type="continuationSeparator" w:id="0">
    <w:p w:rsidR="00C62EBA" w:rsidRDefault="00C62E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EBA" w:rsidRDefault="00C62EBA" w:rsidP="00E71FC3">
      <w:pPr>
        <w:spacing w:after="0" w:line="240" w:lineRule="auto"/>
      </w:pPr>
      <w:r>
        <w:separator/>
      </w:r>
    </w:p>
  </w:footnote>
  <w:footnote w:type="continuationSeparator" w:id="0">
    <w:p w:rsidR="00C62EBA" w:rsidRDefault="00C62E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EBA"/>
    <w:rsid w:val="001A7C09"/>
    <w:rsid w:val="00733BE7"/>
    <w:rsid w:val="00AB52E8"/>
    <w:rsid w:val="00B16D3F"/>
    <w:rsid w:val="00C62E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E854A"/>
  <w15:chartTrackingRefBased/>
  <w15:docId w15:val="{2BBA4195-1BB0-4B88-9BAA-3595747A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2016-08-20T21:22:00Z</dcterms:created>
  <dcterms:modified xsi:type="dcterms:W3CDTF">2016-08-20T21:22:00Z</dcterms:modified>
</cp:coreProperties>
</file>