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1CF27" w14:textId="77777777" w:rsidR="00603FDF" w:rsidRDefault="00603FDF" w:rsidP="00603FDF">
      <w:pPr>
        <w:pStyle w:val="NoSpacing"/>
      </w:pPr>
      <w:r>
        <w:rPr>
          <w:u w:val="single"/>
        </w:rPr>
        <w:t>John TAILLOUR</w:t>
      </w:r>
      <w:r>
        <w:t xml:space="preserve">      </w:t>
      </w:r>
      <w:r>
        <w:t>(fl.1495)</w:t>
      </w:r>
    </w:p>
    <w:p w14:paraId="5B44B799" w14:textId="3C462077" w:rsidR="00603FDF" w:rsidRDefault="00603FDF" w:rsidP="00603FDF">
      <w:pPr>
        <w:pStyle w:val="NoSpacing"/>
      </w:pPr>
      <w:r>
        <w:t xml:space="preserve">of York. </w:t>
      </w:r>
      <w:r>
        <w:t>Tapiter.</w:t>
      </w:r>
      <w:bookmarkStart w:id="0" w:name="_GoBack"/>
      <w:bookmarkEnd w:id="0"/>
    </w:p>
    <w:p w14:paraId="76445DC4" w14:textId="77777777" w:rsidR="00603FDF" w:rsidRDefault="00603FDF" w:rsidP="00603FDF">
      <w:pPr>
        <w:pStyle w:val="NoSpacing"/>
      </w:pPr>
    </w:p>
    <w:p w14:paraId="37CE2BB4" w14:textId="77777777" w:rsidR="00603FDF" w:rsidRDefault="00603FDF" w:rsidP="00603FDF">
      <w:pPr>
        <w:pStyle w:val="NoSpacing"/>
      </w:pPr>
    </w:p>
    <w:p w14:paraId="7B6F69D6" w14:textId="77777777" w:rsidR="00603FDF" w:rsidRDefault="00603FDF" w:rsidP="00603FDF">
      <w:pPr>
        <w:pStyle w:val="NoSpacing"/>
      </w:pPr>
      <w:r>
        <w:tab/>
        <w:t>1495</w:t>
      </w:r>
      <w:r>
        <w:tab/>
        <w:t>He became a Freeman.   (R.F.Y. p.219)</w:t>
      </w:r>
    </w:p>
    <w:p w14:paraId="7C3C2196" w14:textId="77777777" w:rsidR="00603FDF" w:rsidRDefault="00603FDF" w:rsidP="00603FDF">
      <w:pPr>
        <w:pStyle w:val="NoSpacing"/>
      </w:pPr>
    </w:p>
    <w:p w14:paraId="29E17898" w14:textId="77777777" w:rsidR="00603FDF" w:rsidRDefault="00603FDF" w:rsidP="00603FDF">
      <w:pPr>
        <w:pStyle w:val="NoSpacing"/>
      </w:pPr>
    </w:p>
    <w:p w14:paraId="49DC37DC" w14:textId="77777777" w:rsidR="00603FDF" w:rsidRPr="00747DED" w:rsidRDefault="00603FDF" w:rsidP="00603FDF">
      <w:pPr>
        <w:pStyle w:val="NoSpacing"/>
      </w:pPr>
      <w:r>
        <w:t>28 September 2019</w:t>
      </w:r>
    </w:p>
    <w:p w14:paraId="0A0DCC43" w14:textId="2968159C" w:rsidR="006B2F86" w:rsidRPr="00603FDF" w:rsidRDefault="00603FDF" w:rsidP="00E71FC3">
      <w:pPr>
        <w:pStyle w:val="NoSpacing"/>
      </w:pPr>
    </w:p>
    <w:sectPr w:rsidR="006B2F86" w:rsidRPr="00603F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55117" w14:textId="77777777" w:rsidR="00603FDF" w:rsidRDefault="00603FDF" w:rsidP="00E71FC3">
      <w:pPr>
        <w:spacing w:after="0" w:line="240" w:lineRule="auto"/>
      </w:pPr>
      <w:r>
        <w:separator/>
      </w:r>
    </w:p>
  </w:endnote>
  <w:endnote w:type="continuationSeparator" w:id="0">
    <w:p w14:paraId="5EDDAC35" w14:textId="77777777" w:rsidR="00603FDF" w:rsidRDefault="00603F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C0E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1CC8D" w14:textId="77777777" w:rsidR="00603FDF" w:rsidRDefault="00603FDF" w:rsidP="00E71FC3">
      <w:pPr>
        <w:spacing w:after="0" w:line="240" w:lineRule="auto"/>
      </w:pPr>
      <w:r>
        <w:separator/>
      </w:r>
    </w:p>
  </w:footnote>
  <w:footnote w:type="continuationSeparator" w:id="0">
    <w:p w14:paraId="77B7A852" w14:textId="77777777" w:rsidR="00603FDF" w:rsidRDefault="00603F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FDF"/>
    <w:rsid w:val="001A7C09"/>
    <w:rsid w:val="00577BD5"/>
    <w:rsid w:val="00603FD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0684F"/>
  <w15:chartTrackingRefBased/>
  <w15:docId w15:val="{52A3C360-627E-4D5E-9E4B-BB8A6084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2019-09-28T13:26:00Z</dcterms:created>
  <dcterms:modified xsi:type="dcterms:W3CDTF">2019-09-28T13:26:00Z</dcterms:modified>
</cp:coreProperties>
</file>