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BCE9B" w14:textId="77777777" w:rsidR="00836F73" w:rsidRDefault="00836F73" w:rsidP="00836F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TAILLOUR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fl.1458)</w:t>
      </w:r>
    </w:p>
    <w:p w14:paraId="5FF1DC36" w14:textId="77777777" w:rsidR="00836F73" w:rsidRDefault="00836F73" w:rsidP="00836F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Wortham, Suffolk. Husbandman.</w:t>
      </w:r>
    </w:p>
    <w:p w14:paraId="5C99DD88" w14:textId="77777777" w:rsidR="00836F73" w:rsidRDefault="00836F73" w:rsidP="00836F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D4830D" w14:textId="77777777" w:rsidR="00836F73" w:rsidRDefault="00836F73" w:rsidP="00836F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B438A1" w14:textId="77777777" w:rsidR="00836F73" w:rsidRDefault="00836F73" w:rsidP="00836F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1458</w:t>
      </w:r>
      <w:r>
        <w:rPr>
          <w:rFonts w:ascii="Times New Roman" w:hAnsi="Times New Roman" w:cs="Times New Roman"/>
          <w:sz w:val="24"/>
          <w:szCs w:val="24"/>
        </w:rPr>
        <w:tab/>
        <w:t xml:space="preserve">Stephen </w:t>
      </w:r>
      <w:proofErr w:type="spellStart"/>
      <w:r>
        <w:rPr>
          <w:rFonts w:ascii="Times New Roman" w:hAnsi="Times New Roman" w:cs="Times New Roman"/>
          <w:sz w:val="24"/>
          <w:szCs w:val="24"/>
        </w:rPr>
        <w:t>Thursfeld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trespass against him and William</w:t>
      </w:r>
    </w:p>
    <w:p w14:paraId="60ED4716" w14:textId="77777777" w:rsidR="00836F73" w:rsidRDefault="00836F73" w:rsidP="00836F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Coteler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Palgrave(q.v.).</w:t>
      </w:r>
    </w:p>
    <w:p w14:paraId="09CD0597" w14:textId="77777777" w:rsidR="00836F73" w:rsidRDefault="00836F73" w:rsidP="00836F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F390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https://waalt.uh.edu/index.php/CP40/788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95C293B" w14:textId="77777777" w:rsidR="00836F73" w:rsidRDefault="00836F73" w:rsidP="00836F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A678D2" w14:textId="77777777" w:rsidR="00836F73" w:rsidRDefault="00836F73" w:rsidP="00836F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761FEE" w14:textId="77777777" w:rsidR="00836F73" w:rsidRDefault="00836F73" w:rsidP="00836F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September 2022</w:t>
      </w:r>
    </w:p>
    <w:p w14:paraId="49A5C7A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00B4C" w14:textId="77777777" w:rsidR="00836F73" w:rsidRDefault="00836F73" w:rsidP="009139A6">
      <w:r>
        <w:separator/>
      </w:r>
    </w:p>
  </w:endnote>
  <w:endnote w:type="continuationSeparator" w:id="0">
    <w:p w14:paraId="1BDAF131" w14:textId="77777777" w:rsidR="00836F73" w:rsidRDefault="00836F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E7E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6B3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9C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9EA45" w14:textId="77777777" w:rsidR="00836F73" w:rsidRDefault="00836F73" w:rsidP="009139A6">
      <w:r>
        <w:separator/>
      </w:r>
    </w:p>
  </w:footnote>
  <w:footnote w:type="continuationSeparator" w:id="0">
    <w:p w14:paraId="594DCD92" w14:textId="77777777" w:rsidR="00836F73" w:rsidRDefault="00836F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C3A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DBAC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EEF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F73"/>
    <w:rsid w:val="000666E0"/>
    <w:rsid w:val="002510B7"/>
    <w:rsid w:val="005C130B"/>
    <w:rsid w:val="00826F5C"/>
    <w:rsid w:val="00836F73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5BD93"/>
  <w15:chartTrackingRefBased/>
  <w15:docId w15:val="{50DF06B7-8ED5-4A5E-96C2-BC353401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36F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2022-09-07T13:46:00Z</dcterms:created>
  <dcterms:modified xsi:type="dcterms:W3CDTF">2022-09-07T13:47:00Z</dcterms:modified>
</cp:coreProperties>
</file>