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John TAILLOUR (alias </w:t>
      </w:r>
      <w:proofErr w:type="gramStart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WAREYN)</w:t>
      </w: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(fl.1450)</w:t>
      </w: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West Winch, Norfolk. Husbandman.</w:t>
      </w: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Nicolasson</w:t>
      </w:r>
      <w:proofErr w:type="spellEnd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West Winch(q.v.) brought a plaint of debt against him,</w:t>
      </w: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Colte</w:t>
      </w:r>
      <w:proofErr w:type="spellEnd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Tilney(q.v.), Thomas Smyth of Walpole(q.v.), Ralph</w:t>
      </w: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Slaughter of Wallington(q.v.) and Henry </w:t>
      </w:r>
      <w:proofErr w:type="spellStart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Fyssh</w:t>
      </w:r>
      <w:proofErr w:type="spellEnd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Outwell</w:t>
      </w:r>
      <w:proofErr w:type="spellEnd"/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935E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935E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35E4" w:rsidRPr="000935E4" w:rsidRDefault="000935E4" w:rsidP="000935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935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February 2016</w:t>
      </w:r>
    </w:p>
    <w:p w:rsidR="006B2F86" w:rsidRPr="000935E4" w:rsidRDefault="000935E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935E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5E4" w:rsidRDefault="000935E4" w:rsidP="00E71FC3">
      <w:pPr>
        <w:spacing w:after="0" w:line="240" w:lineRule="auto"/>
      </w:pPr>
      <w:r>
        <w:separator/>
      </w:r>
    </w:p>
  </w:endnote>
  <w:endnote w:type="continuationSeparator" w:id="0">
    <w:p w:rsidR="000935E4" w:rsidRDefault="000935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5E4" w:rsidRDefault="000935E4" w:rsidP="00E71FC3">
      <w:pPr>
        <w:spacing w:after="0" w:line="240" w:lineRule="auto"/>
      </w:pPr>
      <w:r>
        <w:separator/>
      </w:r>
    </w:p>
  </w:footnote>
  <w:footnote w:type="continuationSeparator" w:id="0">
    <w:p w:rsidR="000935E4" w:rsidRDefault="000935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E4"/>
    <w:rsid w:val="000935E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D10C05-DBFB-42F5-80C4-F235A445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935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2016-05-05T20:04:00Z</dcterms:created>
  <dcterms:modified xsi:type="dcterms:W3CDTF">2016-05-05T20:05:00Z</dcterms:modified>
</cp:coreProperties>
</file>