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0E8" w:rsidRDefault="003050E8" w:rsidP="003050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TAILLOUR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050E8" w:rsidRDefault="003050E8" w:rsidP="003050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Warwick. Inn holder.</w:t>
      </w:r>
    </w:p>
    <w:p w:rsidR="003050E8" w:rsidRDefault="003050E8" w:rsidP="003050E8">
      <w:pPr>
        <w:rPr>
          <w:rFonts w:ascii="Times New Roman" w:hAnsi="Times New Roman" w:cs="Times New Roman"/>
        </w:rPr>
      </w:pPr>
    </w:p>
    <w:p w:rsidR="003050E8" w:rsidRDefault="003050E8" w:rsidP="003050E8">
      <w:pPr>
        <w:rPr>
          <w:rFonts w:ascii="Times New Roman" w:hAnsi="Times New Roman" w:cs="Times New Roman"/>
        </w:rPr>
      </w:pPr>
    </w:p>
    <w:p w:rsidR="003050E8" w:rsidRDefault="003050E8" w:rsidP="003050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FitzWaren</w:t>
      </w:r>
      <w:proofErr w:type="spellEnd"/>
      <w:r>
        <w:rPr>
          <w:rFonts w:ascii="Times New Roman" w:hAnsi="Times New Roman" w:cs="Times New Roman"/>
        </w:rPr>
        <w:t>(q.v.) brought a plaint of debt against him, John Smyth</w:t>
      </w:r>
    </w:p>
    <w:p w:rsidR="003050E8" w:rsidRDefault="003050E8" w:rsidP="003050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Warwick(q.v.), Thomas </w:t>
      </w:r>
      <w:proofErr w:type="spellStart"/>
      <w:r>
        <w:rPr>
          <w:rFonts w:ascii="Times New Roman" w:hAnsi="Times New Roman" w:cs="Times New Roman"/>
        </w:rPr>
        <w:t>Shawe</w:t>
      </w:r>
      <w:proofErr w:type="spellEnd"/>
      <w:r>
        <w:rPr>
          <w:rFonts w:ascii="Times New Roman" w:hAnsi="Times New Roman" w:cs="Times New Roman"/>
        </w:rPr>
        <w:t xml:space="preserve"> of Warwick(q.v.) and Edmund </w:t>
      </w:r>
    </w:p>
    <w:p w:rsidR="003050E8" w:rsidRDefault="003050E8" w:rsidP="003050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Wele</w:t>
      </w:r>
      <w:proofErr w:type="spellEnd"/>
      <w:r>
        <w:rPr>
          <w:rFonts w:ascii="Times New Roman" w:hAnsi="Times New Roman" w:cs="Times New Roman"/>
        </w:rPr>
        <w:t>(q.v.).</w:t>
      </w:r>
    </w:p>
    <w:p w:rsidR="003050E8" w:rsidRDefault="003050E8" w:rsidP="003050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3050E8" w:rsidRDefault="003050E8" w:rsidP="003050E8">
      <w:pPr>
        <w:rPr>
          <w:rFonts w:ascii="Times New Roman" w:hAnsi="Times New Roman" w:cs="Times New Roman"/>
        </w:rPr>
      </w:pPr>
    </w:p>
    <w:p w:rsidR="003050E8" w:rsidRDefault="003050E8" w:rsidP="003050E8">
      <w:pPr>
        <w:rPr>
          <w:rFonts w:ascii="Times New Roman" w:hAnsi="Times New Roman" w:cs="Times New Roman"/>
        </w:rPr>
      </w:pPr>
    </w:p>
    <w:p w:rsidR="003050E8" w:rsidRDefault="003050E8" w:rsidP="003050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October 2017</w:t>
      </w:r>
    </w:p>
    <w:p w:rsidR="006B2F86" w:rsidRPr="00E71FC3" w:rsidRDefault="003050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0E8" w:rsidRDefault="003050E8" w:rsidP="00E71FC3">
      <w:r>
        <w:separator/>
      </w:r>
    </w:p>
  </w:endnote>
  <w:endnote w:type="continuationSeparator" w:id="0">
    <w:p w:rsidR="003050E8" w:rsidRDefault="003050E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0E8" w:rsidRDefault="003050E8" w:rsidP="00E71FC3">
      <w:r>
        <w:separator/>
      </w:r>
    </w:p>
  </w:footnote>
  <w:footnote w:type="continuationSeparator" w:id="0">
    <w:p w:rsidR="003050E8" w:rsidRDefault="003050E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0E8"/>
    <w:rsid w:val="001A7C09"/>
    <w:rsid w:val="003050E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798701-2183-425D-84AB-CB9A3984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0E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2017-10-26T20:24:00Z</dcterms:created>
  <dcterms:modified xsi:type="dcterms:W3CDTF">2017-10-26T20:25:00Z</dcterms:modified>
</cp:coreProperties>
</file>