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FBB" w:rsidRDefault="001A5FBB" w:rsidP="001A5FB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John TAILLOUR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1A5FBB" w:rsidRDefault="001A5FBB" w:rsidP="001A5FB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Thorndon, Suffolk. Labourer.</w:t>
      </w:r>
    </w:p>
    <w:p w:rsidR="001A5FBB" w:rsidRDefault="001A5FBB" w:rsidP="001A5FB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1A5FBB" w:rsidRDefault="001A5FBB" w:rsidP="001A5FB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1A5FBB" w:rsidRDefault="001A5FBB" w:rsidP="001A5FB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Thomas Ode, chaplain(q.v.), brought a plaint of debt against him.</w:t>
      </w:r>
    </w:p>
    <w:p w:rsidR="001A5FBB" w:rsidRDefault="001A5FBB" w:rsidP="001A5FB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1A5FBB" w:rsidRDefault="001A5FBB" w:rsidP="001A5FB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1A5FBB" w:rsidRDefault="001A5FBB" w:rsidP="001A5FB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1A5FBB" w:rsidRDefault="001A5FBB" w:rsidP="001A5FB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3 April 2016</w:t>
      </w:r>
    </w:p>
    <w:p w:rsidR="006B2F86" w:rsidRPr="00E71FC3" w:rsidRDefault="001A5FB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FBB" w:rsidRDefault="001A5FBB" w:rsidP="00E71FC3">
      <w:pPr>
        <w:spacing w:after="0" w:line="240" w:lineRule="auto"/>
      </w:pPr>
      <w:r>
        <w:separator/>
      </w:r>
    </w:p>
  </w:endnote>
  <w:endnote w:type="continuationSeparator" w:id="0">
    <w:p w:rsidR="001A5FBB" w:rsidRDefault="001A5FB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FBB" w:rsidRDefault="001A5FBB" w:rsidP="00E71FC3">
      <w:pPr>
        <w:spacing w:after="0" w:line="240" w:lineRule="auto"/>
      </w:pPr>
      <w:r>
        <w:separator/>
      </w:r>
    </w:p>
  </w:footnote>
  <w:footnote w:type="continuationSeparator" w:id="0">
    <w:p w:rsidR="001A5FBB" w:rsidRDefault="001A5FB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FBB"/>
    <w:rsid w:val="001A5FB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FFEB42-FC6C-4070-A719-3FE6466B3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A5F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2016-04-10T18:15:00Z</dcterms:created>
  <dcterms:modified xsi:type="dcterms:W3CDTF">2016-04-10T18:15:00Z</dcterms:modified>
</cp:coreProperties>
</file>